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A5CDEA" w14:textId="77777777" w:rsidR="00970713" w:rsidRDefault="00FA13C0" w:rsidP="00FA13C0">
      <w:pPr>
        <w:pStyle w:val="Heading1"/>
        <w:jc w:val="right"/>
        <w:rPr>
          <w:rFonts w:ascii="Arial" w:hAnsi="Arial" w:cs="Arial"/>
        </w:rPr>
      </w:pPr>
      <w:bookmarkStart w:id="0" w:name="_Toc407964609"/>
      <w:r>
        <w:rPr>
          <w:noProof/>
          <w:color w:val="007BBF"/>
          <w:lang w:eastAsia="en-GB"/>
        </w:rPr>
        <w:drawing>
          <wp:inline distT="0" distB="0" distL="0" distR="0" wp14:anchorId="4FA5CF65" wp14:editId="4FA5CF66">
            <wp:extent cx="1510665" cy="946150"/>
            <wp:effectExtent l="0" t="0" r="0" b="6350"/>
            <wp:docPr id="1" name="Picture 1" descr="NHS Englan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S Englan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7E2">
        <w:rPr>
          <w:rFonts w:ascii="Arial" w:hAnsi="Arial" w:cs="Arial"/>
        </w:rPr>
        <w:br w:type="textWrapping" w:clear="all"/>
      </w:r>
    </w:p>
    <w:p w14:paraId="4FA5CDEB" w14:textId="77777777" w:rsidR="00970713" w:rsidRDefault="00970713" w:rsidP="00970713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14:paraId="4FA5CDEC" w14:textId="77777777" w:rsidR="00006BD4" w:rsidRDefault="00006BD4" w:rsidP="00006BD4">
      <w:pPr>
        <w:rPr>
          <w:rFonts w:ascii="Arial" w:hAnsi="Arial" w:cs="Arial"/>
          <w:b/>
          <w:color w:val="0070C0"/>
          <w:sz w:val="48"/>
          <w:szCs w:val="48"/>
        </w:rPr>
      </w:pPr>
    </w:p>
    <w:p w14:paraId="4FA5CDED" w14:textId="77777777" w:rsidR="00970713" w:rsidRPr="00006BD4" w:rsidRDefault="009C57C3" w:rsidP="009C57C3">
      <w:pPr>
        <w:jc w:val="center"/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NHS England </w:t>
      </w:r>
    </w:p>
    <w:p w14:paraId="4FA5CDEE" w14:textId="77777777" w:rsidR="009C57C3" w:rsidRPr="00006BD4" w:rsidRDefault="009C57C3" w:rsidP="009C57C3">
      <w:pPr>
        <w:jc w:val="center"/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006BD4"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Blueteq</w:t>
      </w:r>
      <w:proofErr w:type="spellEnd"/>
      <w:r w:rsidR="00277749"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  Clinicians</w:t>
      </w:r>
    </w:p>
    <w:p w14:paraId="4FA5CDEF" w14:textId="77777777" w:rsidR="009C57C3" w:rsidRPr="00006BD4" w:rsidRDefault="009C57C3" w:rsidP="009C57C3">
      <w:pPr>
        <w:jc w:val="center"/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Training</w:t>
      </w:r>
      <w:r w:rsidRPr="00006BD4">
        <w:rPr>
          <w:rFonts w:ascii="Arial" w:hAnsi="Arial" w:cs="Arial"/>
          <w:b/>
          <w:color w:val="0070C0"/>
          <w:sz w:val="96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Guide </w:t>
      </w:r>
    </w:p>
    <w:p w14:paraId="4FA5CDF0" w14:textId="77777777" w:rsidR="00970713" w:rsidRDefault="00970713" w:rsidP="00855822">
      <w:pPr>
        <w:pStyle w:val="Heading1"/>
        <w:rPr>
          <w:rFonts w:ascii="Arial" w:hAnsi="Arial" w:cs="Arial"/>
        </w:rPr>
      </w:pPr>
    </w:p>
    <w:p w14:paraId="4FA5CDF1" w14:textId="77777777" w:rsidR="00970713" w:rsidRDefault="00970713" w:rsidP="00970713"/>
    <w:p w14:paraId="4FA5CDF2" w14:textId="77777777" w:rsidR="00970713" w:rsidRDefault="00970713" w:rsidP="00970713"/>
    <w:p w14:paraId="4FA5CDF3" w14:textId="77777777" w:rsidR="00970713" w:rsidRDefault="00970713" w:rsidP="00970713"/>
    <w:p w14:paraId="4FA5CDF4" w14:textId="77777777" w:rsidR="00970713" w:rsidRDefault="00970713" w:rsidP="00970713"/>
    <w:p w14:paraId="4FA5CDF5" w14:textId="77777777" w:rsidR="00FA13C0" w:rsidRDefault="00FA13C0" w:rsidP="00970713"/>
    <w:bookmarkEnd w:id="0" w:displacedByCustomXml="next"/>
    <w:sdt>
      <w:sdtPr>
        <w:rPr>
          <w:rFonts w:ascii="Arial" w:eastAsia="Calibri" w:hAnsi="Arial" w:cs="Arial"/>
          <w:b w:val="0"/>
          <w:bCs w:val="0"/>
          <w:color w:val="auto"/>
          <w:sz w:val="22"/>
          <w:szCs w:val="22"/>
          <w:lang w:val="en-GB" w:eastAsia="en-US"/>
        </w:rPr>
        <w:id w:val="8277202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FA5CDF6" w14:textId="77777777" w:rsidR="00E82FD3" w:rsidRPr="004723D7" w:rsidRDefault="00E82FD3">
          <w:pPr>
            <w:pStyle w:val="TOCHeading"/>
            <w:rPr>
              <w:rFonts w:ascii="Arial" w:hAnsi="Arial" w:cs="Arial"/>
            </w:rPr>
          </w:pPr>
          <w:r w:rsidRPr="004723D7">
            <w:rPr>
              <w:rFonts w:ascii="Arial" w:hAnsi="Arial" w:cs="Arial"/>
            </w:rPr>
            <w:t>Table of Contents</w:t>
          </w:r>
        </w:p>
        <w:p w14:paraId="4FA5CDF7" w14:textId="77777777" w:rsidR="0044141C" w:rsidRPr="004723D7" w:rsidRDefault="00E82FD3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r w:rsidRPr="004723D7">
            <w:rPr>
              <w:rFonts w:ascii="Arial" w:hAnsi="Arial" w:cs="Arial"/>
            </w:rPr>
            <w:fldChar w:fldCharType="begin"/>
          </w:r>
          <w:r w:rsidRPr="004723D7">
            <w:rPr>
              <w:rFonts w:ascii="Arial" w:hAnsi="Arial" w:cs="Arial"/>
            </w:rPr>
            <w:instrText xml:space="preserve"> TOC \o "1-3" \h \z \u </w:instrText>
          </w:r>
          <w:r w:rsidRPr="004723D7">
            <w:rPr>
              <w:rFonts w:ascii="Arial" w:hAnsi="Arial" w:cs="Arial"/>
            </w:rPr>
            <w:fldChar w:fldCharType="separate"/>
          </w:r>
        </w:p>
        <w:p w14:paraId="4FA5CDF8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1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Logging in to the Blueteq system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_Toc415641471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3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9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2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Searching for an existing patient on the system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_Toc415641472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4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A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3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Adding a new patient to the system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_Toc415641473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6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B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4" w:history="1">
            <w:r w:rsidR="0044141C" w:rsidRPr="004723D7">
              <w:rPr>
                <w:rStyle w:val="Hyperlink"/>
                <w:rFonts w:ascii="Arial" w:eastAsia="Times New Roman" w:hAnsi="Arial" w:cs="Arial"/>
                <w:noProof/>
                <w:lang w:eastAsia="en-GB"/>
              </w:rPr>
              <w:t>Editing patient details on the system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_Toc415641474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7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C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6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Adding a drug request: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_Toc415641476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8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D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7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Stopping drug treatment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_Toc415641477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10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E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8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Viewing an approved request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_Toc415641478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11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DFF" w14:textId="77777777" w:rsidR="0044141C" w:rsidRPr="004723D7" w:rsidRDefault="00E83048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79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Approval letter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_Toc415641479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11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E00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80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Uploading other documents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_Toc415641480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13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E01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81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An incomplete/saved request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_Toc415641481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14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E02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82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Request (proforma) History - Finding existing or previous requests (proformas)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_Toc415641482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15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E03" w14:textId="77777777" w:rsidR="0044141C" w:rsidRPr="004723D7" w:rsidRDefault="004723D7" w:rsidP="0044141C">
          <w:pPr>
            <w:pStyle w:val="TOC2"/>
            <w:tabs>
              <w:tab w:val="right" w:leader="dot" w:pos="9016"/>
            </w:tabs>
            <w:ind w:left="0"/>
            <w:rPr>
              <w:rFonts w:ascii="Arial" w:eastAsiaTheme="minorEastAsia" w:hAnsi="Arial" w:cs="Arial"/>
              <w:noProof/>
              <w:lang w:eastAsia="en-GB"/>
            </w:rPr>
          </w:pPr>
          <w:hyperlink w:anchor="_Toc415641483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Adding a comment to patient notes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_Toc415641483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16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E04" w14:textId="77777777" w:rsidR="0044141C" w:rsidRPr="004723D7" w:rsidRDefault="004723D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15641484" w:history="1">
            <w:r w:rsidR="0044141C" w:rsidRPr="004723D7">
              <w:rPr>
                <w:rStyle w:val="Hyperlink"/>
                <w:rFonts w:ascii="Arial" w:hAnsi="Arial" w:cs="Arial"/>
                <w:noProof/>
              </w:rPr>
              <w:t>Other information</w:t>
            </w:r>
            <w:r w:rsidR="0044141C" w:rsidRPr="004723D7">
              <w:rPr>
                <w:rFonts w:ascii="Arial" w:hAnsi="Arial" w:cs="Arial"/>
                <w:noProof/>
                <w:webHidden/>
              </w:rPr>
              <w:tab/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begin"/>
            </w:r>
            <w:r w:rsidR="0044141C" w:rsidRPr="004723D7">
              <w:rPr>
                <w:rFonts w:ascii="Arial" w:hAnsi="Arial" w:cs="Arial"/>
                <w:noProof/>
                <w:webHidden/>
              </w:rPr>
              <w:instrText xml:space="preserve"> PAGEREF _Toc415641484 \h </w:instrText>
            </w:r>
            <w:r w:rsidR="0044141C" w:rsidRPr="004723D7">
              <w:rPr>
                <w:rFonts w:ascii="Arial" w:hAnsi="Arial" w:cs="Arial"/>
                <w:noProof/>
                <w:webHidden/>
              </w:rPr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633F8" w:rsidRPr="004723D7">
              <w:rPr>
                <w:rFonts w:ascii="Arial" w:hAnsi="Arial" w:cs="Arial"/>
                <w:noProof/>
                <w:webHidden/>
              </w:rPr>
              <w:t>17</w:t>
            </w:r>
            <w:r w:rsidR="0044141C" w:rsidRPr="004723D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A5CE05" w14:textId="3CAB20AD" w:rsidR="00E82FD3" w:rsidRPr="004723D7" w:rsidRDefault="00E82FD3">
          <w:pPr>
            <w:rPr>
              <w:rFonts w:ascii="Arial" w:hAnsi="Arial" w:cs="Arial"/>
            </w:rPr>
          </w:pPr>
          <w:r w:rsidRPr="004723D7">
            <w:rPr>
              <w:rFonts w:ascii="Arial" w:hAnsi="Arial" w:cs="Arial"/>
              <w:b/>
              <w:bCs/>
              <w:noProof/>
            </w:rPr>
            <w:fldChar w:fldCharType="end"/>
          </w:r>
          <w:r w:rsidR="004723D7" w:rsidRPr="004723D7">
            <w:rPr>
              <w:rFonts w:ascii="Arial" w:hAnsi="Arial" w:cs="Arial"/>
              <w:bCs/>
              <w:noProof/>
            </w:rPr>
            <w:t>Appendix I (remdesivir) ……………………………………………………………………………18</w:t>
          </w:r>
        </w:p>
      </w:sdtContent>
    </w:sdt>
    <w:p w14:paraId="4FA5CE06" w14:textId="77777777" w:rsidR="00680BE1" w:rsidRDefault="00680B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FA5CE07" w14:textId="77777777" w:rsidR="00855822" w:rsidRPr="00680BE1" w:rsidRDefault="00983C0F" w:rsidP="00E82FD3">
      <w:pPr>
        <w:pStyle w:val="Heading1"/>
        <w:rPr>
          <w:rFonts w:ascii="Arial" w:hAnsi="Arial" w:cs="Arial"/>
        </w:rPr>
      </w:pPr>
      <w:bookmarkStart w:id="1" w:name="_Toc415641471"/>
      <w:r w:rsidRPr="00680BE1">
        <w:rPr>
          <w:rFonts w:ascii="Arial" w:hAnsi="Arial" w:cs="Arial"/>
        </w:rPr>
        <w:lastRenderedPageBreak/>
        <w:t xml:space="preserve">Logging in to </w:t>
      </w:r>
      <w:r w:rsidR="009C57C3" w:rsidRPr="00680BE1">
        <w:rPr>
          <w:rFonts w:ascii="Arial" w:hAnsi="Arial" w:cs="Arial"/>
        </w:rPr>
        <w:t xml:space="preserve">the </w:t>
      </w:r>
      <w:proofErr w:type="spellStart"/>
      <w:r w:rsidRPr="00680BE1">
        <w:rPr>
          <w:rFonts w:ascii="Arial" w:hAnsi="Arial" w:cs="Arial"/>
        </w:rPr>
        <w:t>Blueteq</w:t>
      </w:r>
      <w:proofErr w:type="spellEnd"/>
      <w:r w:rsidR="009C57C3" w:rsidRPr="00680BE1">
        <w:rPr>
          <w:rFonts w:ascii="Arial" w:hAnsi="Arial" w:cs="Arial"/>
        </w:rPr>
        <w:t xml:space="preserve"> system</w:t>
      </w:r>
      <w:bookmarkEnd w:id="1"/>
    </w:p>
    <w:p w14:paraId="4FA5CE08" w14:textId="77777777" w:rsidR="0066372D" w:rsidRPr="00277749" w:rsidRDefault="0066372D" w:rsidP="00E427E2">
      <w:pPr>
        <w:pStyle w:val="NoSpacing"/>
      </w:pPr>
    </w:p>
    <w:p w14:paraId="4FA5CE09" w14:textId="77777777" w:rsidR="00855822" w:rsidRPr="00277749" w:rsidRDefault="00855822" w:rsidP="00656D2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>Open your web browser and go to the following address:</w:t>
      </w:r>
      <w:r w:rsidR="00BB1FA3" w:rsidRPr="00277749">
        <w:rPr>
          <w:rFonts w:ascii="Arial" w:hAnsi="Arial" w:cs="Arial"/>
        </w:rPr>
        <w:t xml:space="preserve">  </w:t>
      </w:r>
    </w:p>
    <w:p w14:paraId="4FA5CE0A" w14:textId="77777777" w:rsidR="00855822" w:rsidRPr="00277749" w:rsidRDefault="004723D7" w:rsidP="0066372D">
      <w:pPr>
        <w:pStyle w:val="ListParagraph"/>
        <w:rPr>
          <w:rStyle w:val="Hyperlink"/>
          <w:rFonts w:ascii="Arial" w:hAnsi="Arial" w:cs="Arial"/>
        </w:rPr>
      </w:pPr>
      <w:hyperlink r:id="rId14" w:history="1">
        <w:r w:rsidR="00855822" w:rsidRPr="00277749">
          <w:rPr>
            <w:rStyle w:val="Hyperlink"/>
            <w:rFonts w:ascii="Arial" w:hAnsi="Arial" w:cs="Arial"/>
          </w:rPr>
          <w:t>https://www.blueteq-secure.co.uk/trust/</w:t>
        </w:r>
      </w:hyperlink>
    </w:p>
    <w:p w14:paraId="4FA5CE0B" w14:textId="77777777" w:rsidR="009C57C3" w:rsidRPr="00277749" w:rsidRDefault="009C57C3" w:rsidP="0066372D">
      <w:pPr>
        <w:pStyle w:val="ListParagraph"/>
        <w:rPr>
          <w:rStyle w:val="Hyperlink"/>
          <w:rFonts w:ascii="Arial" w:hAnsi="Arial" w:cs="Arial"/>
          <w:i/>
          <w:color w:val="auto"/>
          <w:u w:val="none"/>
        </w:rPr>
      </w:pPr>
      <w:proofErr w:type="gramStart"/>
      <w:r w:rsidRPr="00277749">
        <w:rPr>
          <w:rStyle w:val="Hyperlink"/>
          <w:rFonts w:ascii="Arial" w:hAnsi="Arial" w:cs="Arial"/>
          <w:i/>
          <w:color w:val="auto"/>
          <w:u w:val="none"/>
        </w:rPr>
        <w:t>or</w:t>
      </w:r>
      <w:proofErr w:type="gramEnd"/>
    </w:p>
    <w:p w14:paraId="4FA5CE0C" w14:textId="77777777" w:rsidR="009C57C3" w:rsidRPr="00277749" w:rsidRDefault="009C57C3" w:rsidP="0066372D">
      <w:pPr>
        <w:pStyle w:val="ListParagraph"/>
        <w:rPr>
          <w:rFonts w:ascii="Arial" w:hAnsi="Arial" w:cs="Arial"/>
        </w:rPr>
      </w:pPr>
      <w:r w:rsidRPr="00277749">
        <w:rPr>
          <w:rStyle w:val="Hyperlink"/>
          <w:rFonts w:ascii="Arial" w:hAnsi="Arial" w:cs="Arial"/>
          <w:color w:val="auto"/>
          <w:u w:val="none"/>
        </w:rPr>
        <w:t xml:space="preserve">Select </w:t>
      </w:r>
      <w:proofErr w:type="spellStart"/>
      <w:r w:rsidRPr="00277749">
        <w:rPr>
          <w:rStyle w:val="Hyperlink"/>
          <w:rFonts w:ascii="Arial" w:hAnsi="Arial" w:cs="Arial"/>
          <w:color w:val="auto"/>
          <w:u w:val="none"/>
        </w:rPr>
        <w:t>Blueteq</w:t>
      </w:r>
      <w:proofErr w:type="spellEnd"/>
      <w:r w:rsidRPr="00277749">
        <w:rPr>
          <w:rStyle w:val="Hyperlink"/>
          <w:rFonts w:ascii="Arial" w:hAnsi="Arial" w:cs="Arial"/>
          <w:color w:val="auto"/>
          <w:u w:val="none"/>
        </w:rPr>
        <w:t xml:space="preserve"> link via your Trust Intranet</w:t>
      </w:r>
      <w:r w:rsidR="00A1793A">
        <w:rPr>
          <w:rStyle w:val="Hyperlink"/>
          <w:rFonts w:ascii="Arial" w:hAnsi="Arial" w:cs="Arial"/>
          <w:color w:val="auto"/>
          <w:u w:val="none"/>
        </w:rPr>
        <w:t>/Desktop</w:t>
      </w:r>
    </w:p>
    <w:p w14:paraId="4FA5CE0D" w14:textId="77777777" w:rsidR="00855822" w:rsidRPr="00277749" w:rsidRDefault="00855822" w:rsidP="00656D2C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277749">
        <w:rPr>
          <w:rFonts w:ascii="Arial" w:hAnsi="Arial" w:cs="Arial"/>
        </w:rPr>
        <w:t>Enter login name</w:t>
      </w:r>
      <w:r w:rsidR="009C57C3" w:rsidRPr="00277749">
        <w:rPr>
          <w:rFonts w:ascii="Arial" w:hAnsi="Arial" w:cs="Arial"/>
        </w:rPr>
        <w:t>: first name (</w:t>
      </w:r>
      <w:r w:rsidR="009C57C3" w:rsidRPr="00277749">
        <w:rPr>
          <w:rFonts w:ascii="Arial" w:hAnsi="Arial" w:cs="Arial"/>
          <w:i/>
        </w:rPr>
        <w:t>space</w:t>
      </w:r>
      <w:r w:rsidR="009C57C3" w:rsidRPr="00277749">
        <w:rPr>
          <w:rFonts w:ascii="Arial" w:hAnsi="Arial" w:cs="Arial"/>
        </w:rPr>
        <w:t>) last name</w:t>
      </w:r>
      <w:r w:rsidRPr="00277749">
        <w:rPr>
          <w:rFonts w:ascii="Arial" w:hAnsi="Arial" w:cs="Arial"/>
        </w:rPr>
        <w:t xml:space="preserve"> (</w:t>
      </w:r>
      <w:r w:rsidRPr="00277749">
        <w:rPr>
          <w:rFonts w:ascii="Arial" w:hAnsi="Arial" w:cs="Arial"/>
          <w:i/>
        </w:rPr>
        <w:t>not case sensitive</w:t>
      </w:r>
      <w:r w:rsidRPr="00277749">
        <w:rPr>
          <w:rFonts w:ascii="Arial" w:hAnsi="Arial" w:cs="Arial"/>
        </w:rPr>
        <w:t>)</w:t>
      </w:r>
    </w:p>
    <w:p w14:paraId="4FA5CE0E" w14:textId="77777777" w:rsidR="00970713" w:rsidRPr="00277749" w:rsidRDefault="00855822" w:rsidP="00656D2C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277749">
        <w:rPr>
          <w:rFonts w:ascii="Arial" w:hAnsi="Arial" w:cs="Arial"/>
        </w:rPr>
        <w:t>Enter password (</w:t>
      </w:r>
      <w:r w:rsidRPr="00277749">
        <w:rPr>
          <w:rFonts w:ascii="Arial" w:hAnsi="Arial" w:cs="Arial"/>
          <w:i/>
        </w:rPr>
        <w:t>this is case sensitive</w:t>
      </w:r>
      <w:r w:rsidRPr="00277749">
        <w:rPr>
          <w:rFonts w:ascii="Arial" w:hAnsi="Arial" w:cs="Arial"/>
        </w:rPr>
        <w:t>)</w:t>
      </w:r>
    </w:p>
    <w:p w14:paraId="4FA5CE0F" w14:textId="77777777" w:rsidR="00983C0F" w:rsidRDefault="00983C0F" w:rsidP="003230F3">
      <w:pPr>
        <w:pStyle w:val="ListParagraph"/>
        <w:rPr>
          <w:rFonts w:ascii="Arial" w:hAnsi="Arial" w:cs="Arial"/>
        </w:rPr>
      </w:pPr>
    </w:p>
    <w:p w14:paraId="4FA5CE10" w14:textId="77777777" w:rsidR="003230F3" w:rsidRDefault="00286BC8" w:rsidP="003230F3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FA5CF67" wp14:editId="4FA5CF68">
            <wp:extent cx="6215938" cy="2107096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250" t="37531" r="21389" b="27901"/>
                    <a:stretch/>
                  </pic:blipFill>
                  <pic:spPr bwMode="auto">
                    <a:xfrm>
                      <a:off x="0" y="0"/>
                      <a:ext cx="6220049" cy="210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11" w14:textId="77777777" w:rsidR="00983C0F" w:rsidRDefault="00983C0F" w:rsidP="0066372D">
      <w:pPr>
        <w:pStyle w:val="Heading2"/>
        <w:rPr>
          <w:rFonts w:ascii="Arial" w:hAnsi="Arial" w:cs="Arial"/>
          <w:sz w:val="28"/>
          <w:szCs w:val="28"/>
        </w:rPr>
      </w:pPr>
    </w:p>
    <w:p w14:paraId="4FA5CE12" w14:textId="77777777" w:rsidR="00983C0F" w:rsidRDefault="00983C0F" w:rsidP="00983C0F"/>
    <w:p w14:paraId="4FA5CE13" w14:textId="77777777" w:rsidR="00983C0F" w:rsidRDefault="00983C0F" w:rsidP="00983C0F"/>
    <w:p w14:paraId="4FA5CE14" w14:textId="77777777" w:rsidR="00983C0F" w:rsidRDefault="00983C0F" w:rsidP="00983C0F"/>
    <w:p w14:paraId="4FA5CE15" w14:textId="77777777" w:rsidR="00983C0F" w:rsidRDefault="00983C0F" w:rsidP="00983C0F"/>
    <w:p w14:paraId="4FA5CE16" w14:textId="77777777" w:rsidR="00983C0F" w:rsidRDefault="00983C0F" w:rsidP="00983C0F"/>
    <w:p w14:paraId="4FA5CE17" w14:textId="77777777" w:rsidR="00983C0F" w:rsidRDefault="00983C0F" w:rsidP="00983C0F"/>
    <w:p w14:paraId="4FA5CE18" w14:textId="77777777" w:rsidR="00983C0F" w:rsidRDefault="00983C0F" w:rsidP="00983C0F"/>
    <w:p w14:paraId="4FA5CE19" w14:textId="77777777" w:rsidR="00983C0F" w:rsidRDefault="00983C0F" w:rsidP="00983C0F"/>
    <w:p w14:paraId="4FA5CE1A" w14:textId="77777777" w:rsidR="00983C0F" w:rsidRDefault="00983C0F" w:rsidP="00983C0F"/>
    <w:p w14:paraId="4FA5CE1B" w14:textId="77777777" w:rsidR="00983C0F" w:rsidRDefault="00983C0F" w:rsidP="00983C0F"/>
    <w:p w14:paraId="4FA5CE1C" w14:textId="77777777" w:rsidR="00983C0F" w:rsidRDefault="00983C0F" w:rsidP="00983C0F"/>
    <w:p w14:paraId="4FA5CE1D" w14:textId="77777777" w:rsidR="00983C0F" w:rsidRDefault="00983C0F" w:rsidP="00983C0F"/>
    <w:p w14:paraId="4FA5CE1E" w14:textId="77777777" w:rsidR="00983C0F" w:rsidRDefault="00983C0F" w:rsidP="00983C0F"/>
    <w:p w14:paraId="4FA5CE1F" w14:textId="77777777" w:rsidR="004A0A8D" w:rsidRDefault="004A0A8D" w:rsidP="004A0A8D">
      <w:pPr>
        <w:rPr>
          <w:rFonts w:ascii="Arial" w:hAnsi="Arial" w:cs="Arial"/>
        </w:rPr>
      </w:pPr>
    </w:p>
    <w:p w14:paraId="4FA5CE20" w14:textId="77777777" w:rsidR="004A0A8D" w:rsidRPr="0044141C" w:rsidRDefault="004A0A8D" w:rsidP="0044141C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bookmarkStart w:id="2" w:name="_Toc387306859"/>
      <w:r w:rsidRPr="0044141C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PATIENT DETAILS</w:t>
      </w:r>
    </w:p>
    <w:p w14:paraId="4FA5CE21" w14:textId="77777777" w:rsidR="005E5A23" w:rsidRPr="0044141C" w:rsidRDefault="004A0A8D" w:rsidP="0044141C">
      <w:pPr>
        <w:pStyle w:val="Heading1"/>
        <w:rPr>
          <w:rFonts w:ascii="Arial" w:hAnsi="Arial" w:cs="Arial"/>
          <w:color w:val="4F81BD" w:themeColor="accent1"/>
        </w:rPr>
      </w:pPr>
      <w:bookmarkStart w:id="3" w:name="_Toc415641472"/>
      <w:r w:rsidRPr="0044141C">
        <w:rPr>
          <w:rFonts w:ascii="Arial" w:hAnsi="Arial" w:cs="Arial"/>
          <w:color w:val="4F81BD" w:themeColor="accent1"/>
        </w:rPr>
        <w:t>S</w:t>
      </w:r>
      <w:r w:rsidR="005E5A23" w:rsidRPr="0044141C">
        <w:rPr>
          <w:rFonts w:ascii="Arial" w:hAnsi="Arial" w:cs="Arial"/>
          <w:color w:val="4F81BD" w:themeColor="accent1"/>
        </w:rPr>
        <w:t>earch</w:t>
      </w:r>
      <w:r w:rsidRPr="0044141C">
        <w:rPr>
          <w:rFonts w:ascii="Arial" w:hAnsi="Arial" w:cs="Arial"/>
          <w:color w:val="4F81BD" w:themeColor="accent1"/>
        </w:rPr>
        <w:t>ing</w:t>
      </w:r>
      <w:r w:rsidR="005E5A23" w:rsidRPr="0044141C">
        <w:rPr>
          <w:rFonts w:ascii="Arial" w:hAnsi="Arial" w:cs="Arial"/>
          <w:color w:val="4F81BD" w:themeColor="accent1"/>
        </w:rPr>
        <w:t xml:space="preserve"> for an existing patient on the system</w:t>
      </w:r>
      <w:bookmarkEnd w:id="2"/>
      <w:bookmarkEnd w:id="3"/>
    </w:p>
    <w:p w14:paraId="4FA5CE22" w14:textId="77777777" w:rsidR="005E5A23" w:rsidRPr="00277749" w:rsidRDefault="005E5A23" w:rsidP="00E427E2">
      <w:pPr>
        <w:pStyle w:val="NoSpacing"/>
      </w:pPr>
    </w:p>
    <w:p w14:paraId="4FA5CE23" w14:textId="77777777" w:rsidR="00252B39" w:rsidRPr="00277749" w:rsidRDefault="00252B39" w:rsidP="00252B39">
      <w:pPr>
        <w:pStyle w:val="ListParagraph"/>
        <w:ind w:left="185"/>
        <w:rPr>
          <w:rFonts w:ascii="Arial" w:hAnsi="Arial" w:cs="Arial"/>
        </w:rPr>
      </w:pPr>
    </w:p>
    <w:p w14:paraId="4FA5CE24" w14:textId="77777777" w:rsidR="00494820" w:rsidRPr="00277749" w:rsidRDefault="00252B39" w:rsidP="00656D2C">
      <w:pPr>
        <w:pStyle w:val="ListParagraph"/>
        <w:numPr>
          <w:ilvl w:val="0"/>
          <w:numId w:val="12"/>
        </w:numPr>
        <w:ind w:left="142" w:firstLine="43"/>
        <w:rPr>
          <w:rFonts w:ascii="Arial" w:hAnsi="Arial" w:cs="Arial"/>
        </w:rPr>
      </w:pPr>
      <w:r w:rsidRPr="00277749">
        <w:rPr>
          <w:rFonts w:ascii="Arial" w:hAnsi="Arial" w:cs="Arial"/>
        </w:rPr>
        <w:t>This function is i</w:t>
      </w:r>
      <w:r w:rsidR="00494820" w:rsidRPr="00277749">
        <w:rPr>
          <w:rFonts w:ascii="Arial" w:hAnsi="Arial" w:cs="Arial"/>
        </w:rPr>
        <w:t>n the top right hand of the screen</w:t>
      </w:r>
      <w:r w:rsidR="00A43A42" w:rsidRPr="00277749">
        <w:rPr>
          <w:rFonts w:ascii="Arial" w:hAnsi="Arial" w:cs="Arial"/>
        </w:rPr>
        <w:t>. A patient can be</w:t>
      </w:r>
      <w:r w:rsidRPr="00277749">
        <w:rPr>
          <w:rFonts w:ascii="Arial" w:hAnsi="Arial" w:cs="Arial"/>
        </w:rPr>
        <w:t xml:space="preserve"> </w:t>
      </w:r>
      <w:r w:rsidR="00A43A42" w:rsidRPr="00277749">
        <w:rPr>
          <w:rFonts w:ascii="Arial" w:hAnsi="Arial" w:cs="Arial"/>
        </w:rPr>
        <w:t>searched on</w:t>
      </w:r>
      <w:r w:rsidRPr="00277749">
        <w:rPr>
          <w:rFonts w:ascii="Arial" w:hAnsi="Arial" w:cs="Arial"/>
        </w:rPr>
        <w:t xml:space="preserve"> several different items:</w:t>
      </w:r>
      <w:r w:rsidR="00494820" w:rsidRPr="00277749">
        <w:rPr>
          <w:rFonts w:ascii="Arial" w:hAnsi="Arial" w:cs="Arial"/>
        </w:rPr>
        <w:t xml:space="preserve"> select “Patient” from the drop down list box.</w:t>
      </w:r>
    </w:p>
    <w:p w14:paraId="4FA5CE25" w14:textId="77777777" w:rsidR="00494820" w:rsidRPr="00BF2B08" w:rsidRDefault="00494820" w:rsidP="00494820">
      <w:pPr>
        <w:pStyle w:val="ListParagraph"/>
        <w:ind w:left="142"/>
        <w:rPr>
          <w:rFonts w:ascii="Arial" w:hAnsi="Arial" w:cs="Arial"/>
        </w:rPr>
      </w:pPr>
    </w:p>
    <w:p w14:paraId="4FA5CE26" w14:textId="77777777" w:rsidR="005E5A23" w:rsidRPr="00913B1E" w:rsidRDefault="005E5A23" w:rsidP="005E5A23">
      <w:pPr>
        <w:pStyle w:val="ListParagraph"/>
        <w:rPr>
          <w:rFonts w:ascii="Arial" w:hAnsi="Arial" w:cs="Arial"/>
        </w:rPr>
      </w:pPr>
    </w:p>
    <w:p w14:paraId="4FA5CE27" w14:textId="77777777" w:rsidR="005E5A23" w:rsidRPr="003535AF" w:rsidRDefault="005E5A23" w:rsidP="003535AF">
      <w:pPr>
        <w:pStyle w:val="ListParagraph"/>
        <w:ind w:left="360"/>
        <w:jc w:val="center"/>
        <w:rPr>
          <w:rFonts w:ascii="Arial" w:hAnsi="Arial" w:cs="Arial"/>
        </w:rPr>
      </w:pPr>
      <w:r w:rsidRPr="00913B1E">
        <w:rPr>
          <w:rFonts w:ascii="Arial" w:hAnsi="Arial" w:cs="Arial"/>
          <w:noProof/>
          <w:lang w:eastAsia="en-GB"/>
        </w:rPr>
        <w:drawing>
          <wp:inline distT="0" distB="0" distL="0" distR="0" wp14:anchorId="4FA5CF69" wp14:editId="4FA5CF6A">
            <wp:extent cx="3994030" cy="1138569"/>
            <wp:effectExtent l="19050" t="19050" r="26035" b="234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6800" t="19961" r="-50" b="67710"/>
                    <a:stretch/>
                  </pic:blipFill>
                  <pic:spPr bwMode="auto">
                    <a:xfrm>
                      <a:off x="0" y="0"/>
                      <a:ext cx="3992492" cy="1138131"/>
                    </a:xfrm>
                    <a:prstGeom prst="rect">
                      <a:avLst/>
                    </a:prstGeom>
                    <a:ln>
                      <a:solidFill>
                        <a:srgbClr val="1F497D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28" w14:textId="77777777" w:rsidR="005E5A23" w:rsidRPr="00277749" w:rsidRDefault="00A43A42" w:rsidP="00BF2B08">
      <w:pPr>
        <w:ind w:left="1800"/>
        <w:rPr>
          <w:rFonts w:ascii="Arial" w:hAnsi="Arial" w:cs="Arial"/>
        </w:rPr>
      </w:pPr>
      <w:r w:rsidRPr="00277749">
        <w:rPr>
          <w:rFonts w:ascii="Arial" w:hAnsi="Arial" w:cs="Arial"/>
        </w:rPr>
        <w:t>When i</w:t>
      </w:r>
      <w:r w:rsidR="005E5A23" w:rsidRPr="00277749">
        <w:rPr>
          <w:rFonts w:ascii="Arial" w:hAnsi="Arial" w:cs="Arial"/>
        </w:rPr>
        <w:t xml:space="preserve">n </w:t>
      </w:r>
      <w:r w:rsidR="003535AF" w:rsidRPr="00277749">
        <w:rPr>
          <w:rFonts w:ascii="Arial" w:hAnsi="Arial" w:cs="Arial"/>
        </w:rPr>
        <w:t>“P</w:t>
      </w:r>
      <w:r w:rsidR="005E5A23" w:rsidRPr="00277749">
        <w:rPr>
          <w:rFonts w:ascii="Arial" w:hAnsi="Arial" w:cs="Arial"/>
        </w:rPr>
        <w:t>atient</w:t>
      </w:r>
      <w:r w:rsidR="00E427E2" w:rsidRPr="00277749">
        <w:rPr>
          <w:rFonts w:ascii="Arial" w:hAnsi="Arial" w:cs="Arial"/>
        </w:rPr>
        <w:t>”</w:t>
      </w:r>
      <w:r w:rsidRPr="00277749">
        <w:rPr>
          <w:rFonts w:ascii="Arial" w:hAnsi="Arial" w:cs="Arial"/>
        </w:rPr>
        <w:t xml:space="preserve"> field enter in “Find Patient”:</w:t>
      </w:r>
    </w:p>
    <w:p w14:paraId="4FA5CE29" w14:textId="77777777" w:rsidR="005E5A23" w:rsidRPr="00277749" w:rsidRDefault="005E5A23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hAnsi="Arial" w:cs="Arial"/>
        </w:rPr>
        <w:t>Patient initials</w:t>
      </w:r>
    </w:p>
    <w:p w14:paraId="4FA5CE2A" w14:textId="77777777" w:rsidR="003230F3" w:rsidRPr="00277749" w:rsidRDefault="003230F3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Surname</w:t>
      </w:r>
    </w:p>
    <w:p w14:paraId="4FA5CE2B" w14:textId="77777777" w:rsidR="003230F3" w:rsidRPr="00277749" w:rsidRDefault="003230F3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Surname followed by first name or initial</w:t>
      </w:r>
    </w:p>
    <w:p w14:paraId="4FA5CE2C" w14:textId="77777777" w:rsidR="003230F3" w:rsidRPr="00277749" w:rsidRDefault="003230F3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Beginning parts of surname and first name</w:t>
      </w:r>
    </w:p>
    <w:p w14:paraId="4FA5CE2D" w14:textId="77777777" w:rsidR="003230F3" w:rsidRPr="00277749" w:rsidRDefault="003230F3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First Name only - you need to put a space in front of the name.</w:t>
      </w:r>
    </w:p>
    <w:p w14:paraId="4FA5CE2E" w14:textId="77777777" w:rsidR="003535AF" w:rsidRPr="00277749" w:rsidRDefault="003535AF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hAnsi="Arial" w:cs="Arial"/>
        </w:rPr>
        <w:t>Date of Birth in DD/MM/YYYY format</w:t>
      </w:r>
    </w:p>
    <w:p w14:paraId="4FA5CE2F" w14:textId="77777777" w:rsidR="003535AF" w:rsidRPr="00F40BE6" w:rsidRDefault="003535AF" w:rsidP="003535AF">
      <w:pPr>
        <w:pStyle w:val="ListParagraph"/>
        <w:ind w:left="2160"/>
        <w:rPr>
          <w:rFonts w:ascii="Arial" w:hAnsi="Arial" w:cs="Arial"/>
          <w:highlight w:val="lightGray"/>
        </w:rPr>
      </w:pPr>
    </w:p>
    <w:p w14:paraId="4FA5CE30" w14:textId="77777777" w:rsidR="003535AF" w:rsidRPr="00277749" w:rsidRDefault="003535AF" w:rsidP="003535AF">
      <w:pPr>
        <w:rPr>
          <w:rFonts w:ascii="Arial" w:hAnsi="Arial" w:cs="Arial"/>
        </w:rPr>
      </w:pPr>
      <w:r w:rsidRPr="00277749">
        <w:rPr>
          <w:rFonts w:ascii="Arial" w:hAnsi="Arial" w:cs="Arial"/>
        </w:rPr>
        <w:t>OR</w:t>
      </w:r>
    </w:p>
    <w:p w14:paraId="4FA5CE31" w14:textId="77777777" w:rsidR="003535AF" w:rsidRPr="00277749" w:rsidRDefault="003535AF" w:rsidP="003535AF">
      <w:pPr>
        <w:rPr>
          <w:rFonts w:ascii="Arial" w:hAnsi="Arial" w:cs="Arial"/>
        </w:rPr>
      </w:pPr>
      <w:r w:rsidRPr="00277749">
        <w:rPr>
          <w:rFonts w:ascii="Arial" w:hAnsi="Arial" w:cs="Arial"/>
        </w:rPr>
        <w:t>In “</w:t>
      </w:r>
      <w:proofErr w:type="spellStart"/>
      <w:r w:rsidRPr="00277749">
        <w:rPr>
          <w:rFonts w:ascii="Arial" w:hAnsi="Arial" w:cs="Arial"/>
        </w:rPr>
        <w:t>Hosp.No</w:t>
      </w:r>
      <w:proofErr w:type="spellEnd"/>
      <w:r w:rsidRPr="00277749">
        <w:rPr>
          <w:rFonts w:ascii="Arial" w:hAnsi="Arial" w:cs="Arial"/>
        </w:rPr>
        <w:t>” field enter</w:t>
      </w:r>
    </w:p>
    <w:p w14:paraId="4FA5CE32" w14:textId="77777777" w:rsidR="003535AF" w:rsidRPr="00277749" w:rsidRDefault="003535AF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hAnsi="Arial" w:cs="Arial"/>
        </w:rPr>
        <w:t>Hospital number</w:t>
      </w:r>
    </w:p>
    <w:p w14:paraId="4FA5CE33" w14:textId="77777777" w:rsidR="003535AF" w:rsidRPr="00277749" w:rsidRDefault="003535AF" w:rsidP="00656D2C">
      <w:pPr>
        <w:pStyle w:val="ListParagraph"/>
        <w:numPr>
          <w:ilvl w:val="2"/>
          <w:numId w:val="30"/>
        </w:numPr>
        <w:rPr>
          <w:rFonts w:ascii="Arial" w:hAnsi="Arial" w:cs="Arial"/>
        </w:rPr>
      </w:pPr>
      <w:r w:rsidRPr="00277749">
        <w:rPr>
          <w:rFonts w:ascii="Arial" w:hAnsi="Arial" w:cs="Arial"/>
        </w:rPr>
        <w:t>Patient’s NHS number</w:t>
      </w:r>
    </w:p>
    <w:p w14:paraId="4FA5CE34" w14:textId="77777777" w:rsidR="003535AF" w:rsidRPr="00277749" w:rsidRDefault="003535AF" w:rsidP="003535AF">
      <w:pPr>
        <w:pStyle w:val="ListParagraph"/>
        <w:ind w:left="2160"/>
        <w:rPr>
          <w:rFonts w:ascii="Arial" w:hAnsi="Arial" w:cs="Arial"/>
        </w:rPr>
      </w:pPr>
    </w:p>
    <w:p w14:paraId="4FA5CE35" w14:textId="77777777" w:rsidR="003230F3" w:rsidRPr="00277749" w:rsidRDefault="003230F3" w:rsidP="003535AF">
      <w:pPr>
        <w:spacing w:after="0" w:line="240" w:lineRule="auto"/>
        <w:rPr>
          <w:rFonts w:ascii="Arial" w:eastAsia="Times New Roman" w:hAnsi="Arial" w:cs="Arial"/>
          <w:szCs w:val="24"/>
          <w:lang w:eastAsia="en-GB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Put whatever you decide to use in the "Find Patient" text box</w:t>
      </w:r>
      <w:r w:rsidRPr="00277749">
        <w:rPr>
          <w:rFonts w:ascii="Arial" w:eastAsia="Times New Roman" w:hAnsi="Arial" w:cs="Arial"/>
          <w:szCs w:val="24"/>
          <w:lang w:eastAsia="en-GB"/>
        </w:rPr>
        <w:br/>
      </w:r>
    </w:p>
    <w:p w14:paraId="4FA5CE36" w14:textId="77777777" w:rsidR="0091050E" w:rsidRPr="00277749" w:rsidRDefault="0091050E" w:rsidP="00656D2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4"/>
          <w:lang w:eastAsia="en-GB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To search for a "</w:t>
      </w:r>
      <w:proofErr w:type="spellStart"/>
      <w:r w:rsidRPr="00277749">
        <w:rPr>
          <w:rFonts w:ascii="Arial" w:eastAsia="Times New Roman" w:hAnsi="Arial" w:cs="Arial"/>
          <w:szCs w:val="24"/>
          <w:lang w:eastAsia="en-GB"/>
        </w:rPr>
        <w:t>Blueteq</w:t>
      </w:r>
      <w:proofErr w:type="spellEnd"/>
      <w:r w:rsidRPr="00277749">
        <w:rPr>
          <w:rFonts w:ascii="Arial" w:eastAsia="Times New Roman" w:hAnsi="Arial" w:cs="Arial"/>
          <w:szCs w:val="24"/>
          <w:lang w:eastAsia="en-GB"/>
        </w:rPr>
        <w:t xml:space="preserve"> ID", choose "</w:t>
      </w:r>
      <w:proofErr w:type="spellStart"/>
      <w:r w:rsidRPr="00277749">
        <w:rPr>
          <w:rFonts w:ascii="Arial" w:eastAsia="Times New Roman" w:hAnsi="Arial" w:cs="Arial"/>
          <w:szCs w:val="24"/>
          <w:lang w:eastAsia="en-GB"/>
        </w:rPr>
        <w:t>Blueteq</w:t>
      </w:r>
      <w:proofErr w:type="spellEnd"/>
      <w:r w:rsidRPr="00277749">
        <w:rPr>
          <w:rFonts w:ascii="Arial" w:eastAsia="Times New Roman" w:hAnsi="Arial" w:cs="Arial"/>
          <w:szCs w:val="24"/>
          <w:lang w:eastAsia="en-GB"/>
        </w:rPr>
        <w:t xml:space="preserve"> ID" from the drop down.  Press return or click on </w:t>
      </w:r>
      <w:r w:rsidR="00807E29" w:rsidRPr="00277749">
        <w:rPr>
          <w:rFonts w:ascii="Arial" w:eastAsia="Times New Roman" w:hAnsi="Arial" w:cs="Arial"/>
          <w:szCs w:val="24"/>
          <w:lang w:eastAsia="en-GB"/>
        </w:rPr>
        <w:t>“G</w:t>
      </w:r>
      <w:r w:rsidRPr="00277749">
        <w:rPr>
          <w:rFonts w:ascii="Arial" w:eastAsia="Times New Roman" w:hAnsi="Arial" w:cs="Arial"/>
          <w:szCs w:val="24"/>
          <w:lang w:eastAsia="en-GB"/>
        </w:rPr>
        <w:t>o</w:t>
      </w:r>
      <w:r w:rsidR="00807E29" w:rsidRPr="00277749">
        <w:rPr>
          <w:rFonts w:ascii="Arial" w:eastAsia="Times New Roman" w:hAnsi="Arial" w:cs="Arial"/>
          <w:szCs w:val="24"/>
          <w:lang w:eastAsia="en-GB"/>
        </w:rPr>
        <w:t>”</w:t>
      </w:r>
      <w:r w:rsidRPr="00277749">
        <w:rPr>
          <w:rFonts w:ascii="Arial" w:eastAsia="Times New Roman" w:hAnsi="Arial" w:cs="Arial"/>
          <w:szCs w:val="24"/>
          <w:lang w:eastAsia="en-GB"/>
        </w:rPr>
        <w:t>.</w:t>
      </w:r>
    </w:p>
    <w:p w14:paraId="4FA5CE37" w14:textId="77777777" w:rsidR="0091050E" w:rsidRPr="00277749" w:rsidRDefault="0091050E" w:rsidP="0091050E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4FA5CE38" w14:textId="77777777" w:rsidR="0091050E" w:rsidRPr="00277749" w:rsidRDefault="0091050E" w:rsidP="00656D2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4"/>
          <w:lang w:eastAsia="en-GB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You will be offered a list of patient</w:t>
      </w:r>
      <w:r w:rsidR="00252B39" w:rsidRPr="00277749">
        <w:rPr>
          <w:rFonts w:ascii="Arial" w:eastAsia="Times New Roman" w:hAnsi="Arial" w:cs="Arial"/>
          <w:szCs w:val="24"/>
          <w:lang w:eastAsia="en-GB"/>
        </w:rPr>
        <w:t xml:space="preserve">s, click on “Go” </w:t>
      </w:r>
      <w:r w:rsidR="003535AF" w:rsidRPr="00277749">
        <w:rPr>
          <w:rFonts w:ascii="Arial" w:eastAsia="Times New Roman" w:hAnsi="Arial" w:cs="Arial"/>
          <w:szCs w:val="24"/>
          <w:lang w:eastAsia="en-GB"/>
        </w:rPr>
        <w:t>on the</w:t>
      </w:r>
      <w:r w:rsidRPr="00277749">
        <w:rPr>
          <w:rFonts w:ascii="Arial" w:eastAsia="Times New Roman" w:hAnsi="Arial" w:cs="Arial"/>
          <w:szCs w:val="24"/>
          <w:lang w:eastAsia="en-GB"/>
        </w:rPr>
        <w:t xml:space="preserve"> relevant patient.</w:t>
      </w:r>
    </w:p>
    <w:p w14:paraId="4FA5CE39" w14:textId="77777777" w:rsidR="0091050E" w:rsidRPr="00277749" w:rsidRDefault="0091050E" w:rsidP="0091050E">
      <w:pPr>
        <w:spacing w:after="0" w:line="240" w:lineRule="auto"/>
        <w:rPr>
          <w:rFonts w:ascii="Arial" w:eastAsia="Times New Roman" w:hAnsi="Arial" w:cs="Arial"/>
          <w:szCs w:val="24"/>
          <w:lang w:eastAsia="en-GB"/>
        </w:rPr>
      </w:pPr>
    </w:p>
    <w:p w14:paraId="4FA5CE3A" w14:textId="77777777" w:rsidR="0091050E" w:rsidRPr="00277749" w:rsidRDefault="0091050E" w:rsidP="00656D2C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Cs w:val="24"/>
          <w:lang w:eastAsia="en-GB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>You will be taken to the patient’s “List of Encounters” or notes screen:</w:t>
      </w:r>
    </w:p>
    <w:p w14:paraId="4FA5CE3B" w14:textId="77777777" w:rsidR="0091050E" w:rsidRPr="00277749" w:rsidRDefault="0091050E" w:rsidP="0091050E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4FA5CE3C" w14:textId="77777777" w:rsidR="0091050E" w:rsidRPr="0091050E" w:rsidRDefault="0091050E" w:rsidP="0091050E">
      <w:pPr>
        <w:spacing w:after="0" w:line="240" w:lineRule="auto"/>
        <w:ind w:left="720"/>
        <w:rPr>
          <w:rFonts w:ascii="Arial" w:eastAsia="Times New Roman" w:hAnsi="Arial" w:cs="Arial"/>
          <w:szCs w:val="24"/>
          <w:lang w:eastAsia="en-GB"/>
        </w:rPr>
      </w:pPr>
      <w:r w:rsidRPr="00277749">
        <w:rPr>
          <w:rFonts w:ascii="Arial" w:eastAsia="Times New Roman" w:hAnsi="Arial" w:cs="Arial"/>
          <w:szCs w:val="24"/>
          <w:lang w:eastAsia="en-GB"/>
        </w:rPr>
        <w:t xml:space="preserve">Wherever you are you can always return to this screen by clicking on </w:t>
      </w:r>
      <w:r w:rsidR="00A43A42" w:rsidRPr="00277749">
        <w:rPr>
          <w:rFonts w:ascii="Arial" w:eastAsia="Times New Roman" w:hAnsi="Arial" w:cs="Arial"/>
          <w:szCs w:val="24"/>
          <w:lang w:eastAsia="en-GB"/>
        </w:rPr>
        <w:t>“</w:t>
      </w:r>
      <w:r w:rsidRPr="00277749">
        <w:rPr>
          <w:rFonts w:ascii="Arial" w:eastAsia="Times New Roman" w:hAnsi="Arial" w:cs="Arial"/>
          <w:szCs w:val="24"/>
          <w:lang w:eastAsia="en-GB"/>
        </w:rPr>
        <w:t>Notes</w:t>
      </w:r>
      <w:r w:rsidR="00A43A42" w:rsidRPr="00277749">
        <w:rPr>
          <w:rFonts w:ascii="Arial" w:eastAsia="Times New Roman" w:hAnsi="Arial" w:cs="Arial"/>
          <w:szCs w:val="24"/>
          <w:lang w:eastAsia="en-GB"/>
        </w:rPr>
        <w:t>”</w:t>
      </w:r>
      <w:r w:rsidRPr="00277749">
        <w:rPr>
          <w:rFonts w:ascii="Arial" w:eastAsia="Times New Roman" w:hAnsi="Arial" w:cs="Arial"/>
          <w:szCs w:val="24"/>
          <w:lang w:eastAsia="en-GB"/>
        </w:rPr>
        <w:t xml:space="preserve"> and then the </w:t>
      </w:r>
      <w:r w:rsidR="00A43A42" w:rsidRPr="00277749">
        <w:rPr>
          <w:rFonts w:ascii="Arial" w:eastAsia="Times New Roman" w:hAnsi="Arial" w:cs="Arial"/>
          <w:szCs w:val="24"/>
          <w:lang w:eastAsia="en-GB"/>
        </w:rPr>
        <w:t>“</w:t>
      </w:r>
      <w:r w:rsidRPr="00277749">
        <w:rPr>
          <w:rFonts w:ascii="Arial" w:eastAsia="Times New Roman" w:hAnsi="Arial" w:cs="Arial"/>
          <w:szCs w:val="24"/>
          <w:lang w:eastAsia="en-GB"/>
        </w:rPr>
        <w:t>View</w:t>
      </w:r>
      <w:r w:rsidR="00A43A42" w:rsidRPr="00277749">
        <w:rPr>
          <w:rFonts w:ascii="Arial" w:eastAsia="Times New Roman" w:hAnsi="Arial" w:cs="Arial"/>
          <w:szCs w:val="24"/>
          <w:lang w:eastAsia="en-GB"/>
        </w:rPr>
        <w:t>"</w:t>
      </w:r>
      <w:r w:rsidRPr="00277749">
        <w:rPr>
          <w:rFonts w:ascii="Arial" w:eastAsia="Times New Roman" w:hAnsi="Arial" w:cs="Arial"/>
          <w:szCs w:val="24"/>
          <w:lang w:eastAsia="en-GB"/>
        </w:rPr>
        <w:t xml:space="preserve"> menu option</w:t>
      </w:r>
    </w:p>
    <w:p w14:paraId="4FA5CE3D" w14:textId="77777777" w:rsidR="005E5A23" w:rsidRPr="00913B1E" w:rsidRDefault="005E5A23" w:rsidP="005E5A23">
      <w:pPr>
        <w:rPr>
          <w:rFonts w:ascii="Arial" w:hAnsi="Arial" w:cs="Arial"/>
        </w:rPr>
      </w:pPr>
    </w:p>
    <w:p w14:paraId="4FA5CE3E" w14:textId="77777777" w:rsidR="005E5A23" w:rsidRPr="00913B1E" w:rsidRDefault="005E5A23" w:rsidP="005E5A23">
      <w:pPr>
        <w:jc w:val="center"/>
        <w:rPr>
          <w:rFonts w:ascii="Arial" w:hAnsi="Arial" w:cs="Arial"/>
        </w:rPr>
      </w:pPr>
    </w:p>
    <w:p w14:paraId="4FA5CE3F" w14:textId="77777777" w:rsidR="0045716E" w:rsidRDefault="0045716E" w:rsidP="005E5A23">
      <w:pPr>
        <w:rPr>
          <w:rFonts w:ascii="Arial" w:hAnsi="Arial" w:cs="Arial"/>
        </w:rPr>
      </w:pPr>
    </w:p>
    <w:p w14:paraId="4FA5CE40" w14:textId="77777777" w:rsidR="0045716E" w:rsidRDefault="0045716E" w:rsidP="005E5A23">
      <w:pPr>
        <w:rPr>
          <w:rFonts w:ascii="Arial" w:eastAsia="Times New Roman" w:hAnsi="Arial" w:cs="Arial"/>
          <w:noProof/>
          <w:sz w:val="28"/>
          <w:szCs w:val="24"/>
          <w:lang w:eastAsia="en-GB"/>
        </w:rPr>
      </w:pPr>
    </w:p>
    <w:p w14:paraId="4FA5CE41" w14:textId="77777777" w:rsidR="0091050E" w:rsidRDefault="00886C3D" w:rsidP="00886C3D">
      <w:pPr>
        <w:jc w:val="center"/>
        <w:rPr>
          <w:rFonts w:ascii="Arial" w:eastAsia="Times New Roman" w:hAnsi="Arial" w:cs="Arial"/>
          <w:noProof/>
          <w:sz w:val="28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FA5CF6B" wp14:editId="4FA5CF6C">
            <wp:extent cx="5597719" cy="3721210"/>
            <wp:effectExtent l="19050" t="19050" r="2222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239" t="22864" r="27996" b="32799"/>
                    <a:stretch/>
                  </pic:blipFill>
                  <pic:spPr bwMode="auto">
                    <a:xfrm>
                      <a:off x="0" y="0"/>
                      <a:ext cx="5576460" cy="37070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42" w14:textId="77777777" w:rsidR="0091050E" w:rsidRDefault="0091050E" w:rsidP="005E5A23">
      <w:pPr>
        <w:rPr>
          <w:rFonts w:ascii="Arial" w:hAnsi="Arial" w:cs="Arial"/>
        </w:rPr>
      </w:pPr>
    </w:p>
    <w:p w14:paraId="4FA5CE43" w14:textId="77777777" w:rsidR="004A0A8D" w:rsidRDefault="004A0A8D" w:rsidP="005E5A23">
      <w:pPr>
        <w:rPr>
          <w:rFonts w:ascii="Arial" w:hAnsi="Arial" w:cs="Arial"/>
        </w:rPr>
      </w:pPr>
    </w:p>
    <w:p w14:paraId="4FA5CE44" w14:textId="77777777" w:rsidR="004A0A8D" w:rsidRDefault="004A0A8D" w:rsidP="005E5A23">
      <w:pPr>
        <w:rPr>
          <w:rFonts w:ascii="Arial" w:hAnsi="Arial" w:cs="Arial"/>
        </w:rPr>
      </w:pPr>
    </w:p>
    <w:p w14:paraId="4FA5CE45" w14:textId="77777777" w:rsidR="004A0A8D" w:rsidRDefault="004A0A8D" w:rsidP="005E5A23">
      <w:pPr>
        <w:rPr>
          <w:rFonts w:ascii="Arial" w:hAnsi="Arial" w:cs="Arial"/>
        </w:rPr>
      </w:pPr>
    </w:p>
    <w:p w14:paraId="4FA5CE46" w14:textId="77777777" w:rsidR="004A0A8D" w:rsidRDefault="004A0A8D" w:rsidP="005E5A23">
      <w:pPr>
        <w:rPr>
          <w:rFonts w:ascii="Arial" w:hAnsi="Arial" w:cs="Arial"/>
        </w:rPr>
      </w:pPr>
    </w:p>
    <w:p w14:paraId="4FA5CE47" w14:textId="77777777" w:rsidR="004A0A8D" w:rsidRDefault="004A0A8D" w:rsidP="005E5A23">
      <w:pPr>
        <w:rPr>
          <w:rFonts w:ascii="Arial" w:hAnsi="Arial" w:cs="Arial"/>
        </w:rPr>
      </w:pPr>
    </w:p>
    <w:p w14:paraId="4FA5CE48" w14:textId="77777777" w:rsidR="004A0A8D" w:rsidRDefault="004A0A8D" w:rsidP="005E5A23">
      <w:pPr>
        <w:rPr>
          <w:rFonts w:ascii="Arial" w:hAnsi="Arial" w:cs="Arial"/>
        </w:rPr>
      </w:pPr>
    </w:p>
    <w:p w14:paraId="4FA5CE49" w14:textId="77777777" w:rsidR="004A0A8D" w:rsidRDefault="004A0A8D" w:rsidP="005E5A23">
      <w:pPr>
        <w:rPr>
          <w:rFonts w:ascii="Arial" w:hAnsi="Arial" w:cs="Arial"/>
        </w:rPr>
      </w:pPr>
    </w:p>
    <w:p w14:paraId="4FA5CE4A" w14:textId="77777777" w:rsidR="004A0A8D" w:rsidRDefault="004A0A8D" w:rsidP="005E5A23">
      <w:pPr>
        <w:rPr>
          <w:rFonts w:ascii="Arial" w:hAnsi="Arial" w:cs="Arial"/>
        </w:rPr>
      </w:pPr>
    </w:p>
    <w:p w14:paraId="4FA5CE4B" w14:textId="77777777" w:rsidR="004A0A8D" w:rsidRDefault="004A0A8D" w:rsidP="005E5A23">
      <w:pPr>
        <w:rPr>
          <w:rFonts w:ascii="Arial" w:hAnsi="Arial" w:cs="Arial"/>
        </w:rPr>
      </w:pPr>
    </w:p>
    <w:p w14:paraId="4FA5CE4C" w14:textId="77777777" w:rsidR="004A0A8D" w:rsidRDefault="004A0A8D" w:rsidP="005E5A23">
      <w:pPr>
        <w:rPr>
          <w:rFonts w:ascii="Arial" w:hAnsi="Arial" w:cs="Arial"/>
        </w:rPr>
      </w:pPr>
    </w:p>
    <w:p w14:paraId="4FA5CE4D" w14:textId="77777777" w:rsidR="004A0A8D" w:rsidRDefault="004A0A8D" w:rsidP="005E5A23">
      <w:pPr>
        <w:rPr>
          <w:rFonts w:ascii="Arial" w:hAnsi="Arial" w:cs="Arial"/>
        </w:rPr>
      </w:pPr>
    </w:p>
    <w:p w14:paraId="4FA5CE4E" w14:textId="77777777" w:rsidR="004A0A8D" w:rsidRDefault="004A0A8D" w:rsidP="005E5A23">
      <w:pPr>
        <w:rPr>
          <w:rFonts w:ascii="Arial" w:hAnsi="Arial" w:cs="Arial"/>
        </w:rPr>
      </w:pPr>
    </w:p>
    <w:p w14:paraId="4FA5CE4F" w14:textId="77777777" w:rsidR="00886C3D" w:rsidRDefault="00886C3D" w:rsidP="0044141C">
      <w:pPr>
        <w:pStyle w:val="Heading1"/>
        <w:rPr>
          <w:rFonts w:ascii="Arial" w:eastAsia="Calibri" w:hAnsi="Arial" w:cs="Arial"/>
          <w:b w:val="0"/>
          <w:bCs w:val="0"/>
          <w:color w:val="auto"/>
          <w:sz w:val="22"/>
          <w:szCs w:val="22"/>
        </w:rPr>
      </w:pPr>
      <w:bookmarkStart w:id="4" w:name="_Toc415641473"/>
    </w:p>
    <w:p w14:paraId="4FA5CE50" w14:textId="77777777" w:rsidR="00886C3D" w:rsidRPr="00886C3D" w:rsidRDefault="00886C3D" w:rsidP="00886C3D"/>
    <w:p w14:paraId="4FA5CE51" w14:textId="77777777" w:rsidR="005E5A23" w:rsidRPr="0044141C" w:rsidRDefault="004A0A8D" w:rsidP="0044141C">
      <w:pPr>
        <w:pStyle w:val="Heading1"/>
        <w:rPr>
          <w:rFonts w:ascii="Arial" w:hAnsi="Arial" w:cs="Arial"/>
        </w:rPr>
      </w:pPr>
      <w:r w:rsidRPr="0044141C">
        <w:rPr>
          <w:rFonts w:ascii="Arial" w:hAnsi="Arial" w:cs="Arial"/>
          <w:color w:val="4F81BD" w:themeColor="accent1"/>
        </w:rPr>
        <w:t>A</w:t>
      </w:r>
      <w:r w:rsidR="005E5A23" w:rsidRPr="0044141C">
        <w:rPr>
          <w:rFonts w:ascii="Arial" w:hAnsi="Arial" w:cs="Arial"/>
          <w:color w:val="4F81BD" w:themeColor="accent1"/>
        </w:rPr>
        <w:t>dd</w:t>
      </w:r>
      <w:r w:rsidRPr="0044141C">
        <w:rPr>
          <w:rFonts w:ascii="Arial" w:hAnsi="Arial" w:cs="Arial"/>
          <w:color w:val="4F81BD" w:themeColor="accent1"/>
        </w:rPr>
        <w:t>ing</w:t>
      </w:r>
      <w:r w:rsidR="005E5A23" w:rsidRPr="0044141C">
        <w:rPr>
          <w:rFonts w:ascii="Arial" w:hAnsi="Arial" w:cs="Arial"/>
          <w:color w:val="4F81BD" w:themeColor="accent1"/>
        </w:rPr>
        <w:t xml:space="preserve"> a new patient</w:t>
      </w:r>
      <w:r w:rsidRPr="0044141C">
        <w:rPr>
          <w:rFonts w:ascii="Arial" w:hAnsi="Arial" w:cs="Arial"/>
          <w:color w:val="4F81BD" w:themeColor="accent1"/>
        </w:rPr>
        <w:t xml:space="preserve"> to the system</w:t>
      </w:r>
      <w:bookmarkEnd w:id="4"/>
    </w:p>
    <w:p w14:paraId="4FA5CE52" w14:textId="77777777" w:rsidR="005E5A23" w:rsidRPr="00277749" w:rsidRDefault="005E5A23" w:rsidP="005E5A23">
      <w:pPr>
        <w:pStyle w:val="ListParagraph"/>
        <w:rPr>
          <w:rFonts w:ascii="Arial" w:hAnsi="Arial" w:cs="Arial"/>
        </w:rPr>
      </w:pPr>
    </w:p>
    <w:p w14:paraId="4FA5CE53" w14:textId="77777777" w:rsidR="005E5A23" w:rsidRPr="00277749" w:rsidRDefault="005E5A23" w:rsidP="00BD0042">
      <w:pPr>
        <w:pStyle w:val="ListParagraph"/>
        <w:numPr>
          <w:ilvl w:val="0"/>
          <w:numId w:val="13"/>
        </w:numPr>
        <w:spacing w:after="0" w:line="240" w:lineRule="auto"/>
        <w:ind w:left="0" w:hanging="23"/>
        <w:rPr>
          <w:rFonts w:ascii="Arial" w:hAnsi="Arial" w:cs="Arial"/>
        </w:rPr>
      </w:pPr>
      <w:r w:rsidRPr="00277749">
        <w:rPr>
          <w:rFonts w:ascii="Arial" w:hAnsi="Arial" w:cs="Arial"/>
        </w:rPr>
        <w:t>If the patient does not exist on the system.</w:t>
      </w:r>
    </w:p>
    <w:p w14:paraId="4FA5CE54" w14:textId="77777777" w:rsidR="005E5A23" w:rsidRPr="00277749" w:rsidRDefault="005E5A23" w:rsidP="00BD0042">
      <w:pPr>
        <w:pStyle w:val="ListParagraph"/>
        <w:spacing w:after="0" w:line="240" w:lineRule="auto"/>
        <w:ind w:left="0" w:hanging="23"/>
        <w:rPr>
          <w:rFonts w:ascii="Arial" w:hAnsi="Arial" w:cs="Arial"/>
        </w:rPr>
      </w:pPr>
    </w:p>
    <w:p w14:paraId="4FA5CE55" w14:textId="77777777" w:rsidR="005E5A23" w:rsidRPr="00277749" w:rsidRDefault="005E5A23" w:rsidP="00BD0042">
      <w:pPr>
        <w:pStyle w:val="ListParagraph"/>
        <w:numPr>
          <w:ilvl w:val="0"/>
          <w:numId w:val="13"/>
        </w:numPr>
        <w:spacing w:after="0" w:line="240" w:lineRule="auto"/>
        <w:ind w:left="0" w:hanging="23"/>
        <w:rPr>
          <w:rFonts w:ascii="Arial" w:hAnsi="Arial" w:cs="Arial"/>
          <w:b/>
        </w:rPr>
      </w:pPr>
      <w:r w:rsidRPr="00277749">
        <w:rPr>
          <w:rFonts w:ascii="Arial" w:hAnsi="Arial" w:cs="Arial"/>
        </w:rPr>
        <w:t xml:space="preserve">Select </w:t>
      </w:r>
      <w:r w:rsidR="00E427E2" w:rsidRPr="00277749">
        <w:rPr>
          <w:rFonts w:ascii="Arial" w:hAnsi="Arial" w:cs="Arial"/>
        </w:rPr>
        <w:t>“</w:t>
      </w:r>
      <w:r w:rsidR="003535AF" w:rsidRPr="00277749">
        <w:rPr>
          <w:rFonts w:ascii="Arial" w:hAnsi="Arial" w:cs="Arial"/>
        </w:rPr>
        <w:t xml:space="preserve">Patient </w:t>
      </w:r>
      <w:r w:rsidR="00807E29" w:rsidRPr="00277749">
        <w:rPr>
          <w:rFonts w:ascii="Arial" w:hAnsi="Arial" w:cs="Arial"/>
        </w:rPr>
        <w:t>“–</w:t>
      </w:r>
      <w:r w:rsidR="003535AF" w:rsidRPr="00277749">
        <w:rPr>
          <w:rFonts w:ascii="Arial" w:hAnsi="Arial" w:cs="Arial"/>
        </w:rPr>
        <w:t xml:space="preserve"> “</w:t>
      </w:r>
      <w:r w:rsidRPr="00277749">
        <w:rPr>
          <w:rFonts w:ascii="Arial" w:hAnsi="Arial" w:cs="Arial"/>
        </w:rPr>
        <w:t>Add</w:t>
      </w:r>
      <w:r w:rsidR="00E427E2" w:rsidRPr="00277749">
        <w:rPr>
          <w:rFonts w:ascii="Arial" w:hAnsi="Arial" w:cs="Arial"/>
        </w:rPr>
        <w:t>”</w:t>
      </w:r>
      <w:r w:rsidR="003535AF" w:rsidRPr="00277749">
        <w:rPr>
          <w:rFonts w:ascii="Arial" w:hAnsi="Arial" w:cs="Arial"/>
        </w:rPr>
        <w:t xml:space="preserve"> from the m</w:t>
      </w:r>
      <w:r w:rsidRPr="00277749">
        <w:rPr>
          <w:rFonts w:ascii="Arial" w:hAnsi="Arial" w:cs="Arial"/>
        </w:rPr>
        <w:t>ain menu bar.</w:t>
      </w:r>
    </w:p>
    <w:p w14:paraId="4FA5CE56" w14:textId="77777777" w:rsidR="005E5A23" w:rsidRPr="00277749" w:rsidRDefault="005E5A23" w:rsidP="005E5A23">
      <w:pPr>
        <w:pStyle w:val="ListParagraph"/>
        <w:rPr>
          <w:rFonts w:ascii="Arial" w:hAnsi="Arial" w:cs="Arial"/>
        </w:rPr>
      </w:pPr>
    </w:p>
    <w:p w14:paraId="4FA5CE57" w14:textId="77777777" w:rsidR="005E5A23" w:rsidRDefault="005E5A23" w:rsidP="005E5A23">
      <w:pPr>
        <w:pStyle w:val="ListParagraph"/>
        <w:rPr>
          <w:rFonts w:ascii="Arial" w:hAnsi="Arial" w:cs="Arial"/>
        </w:rPr>
      </w:pPr>
      <w:r w:rsidRPr="00277749">
        <w:rPr>
          <w:rFonts w:ascii="Arial" w:hAnsi="Arial" w:cs="Arial"/>
        </w:rPr>
        <w:t>The following screen will be displayed:</w:t>
      </w:r>
    </w:p>
    <w:p w14:paraId="4FA5CE58" w14:textId="77777777" w:rsidR="008C2591" w:rsidRPr="00913B1E" w:rsidRDefault="008C2591" w:rsidP="005E5A23">
      <w:pPr>
        <w:pStyle w:val="ListParagraph"/>
        <w:rPr>
          <w:rFonts w:ascii="Arial" w:hAnsi="Arial" w:cs="Arial"/>
        </w:rPr>
      </w:pPr>
    </w:p>
    <w:p w14:paraId="4FA5CE59" w14:textId="77777777" w:rsidR="005E5A23" w:rsidRDefault="008C2591" w:rsidP="005E5A23">
      <w:pPr>
        <w:pStyle w:val="ListParagraph"/>
        <w:rPr>
          <w:rFonts w:ascii="Arial" w:hAnsi="Arial" w:cs="Arial"/>
          <w:b/>
        </w:rPr>
      </w:pPr>
      <w:r w:rsidRPr="00913B1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A5CF6D" wp14:editId="4FA5CF6E">
                <wp:simplePos x="0" y="0"/>
                <wp:positionH relativeFrom="column">
                  <wp:posOffset>697865</wp:posOffset>
                </wp:positionH>
                <wp:positionV relativeFrom="paragraph">
                  <wp:posOffset>906145</wp:posOffset>
                </wp:positionV>
                <wp:extent cx="914400" cy="371475"/>
                <wp:effectExtent l="171450" t="571500" r="19050" b="2857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71475"/>
                        </a:xfrm>
                        <a:prstGeom prst="wedgeRectCallout">
                          <a:avLst>
                            <a:gd name="adj1" fmla="val -64603"/>
                            <a:gd name="adj2" fmla="val -1902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BE" w14:textId="77777777" w:rsidR="00EA3FAC" w:rsidRPr="00A63D88" w:rsidRDefault="00EA3FAC" w:rsidP="005E5A23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Select </w:t>
                            </w:r>
                            <w:r w:rsidRPr="00F76FA6">
                              <w:rPr>
                                <w:sz w:val="16"/>
                              </w:rPr>
                              <w:t>Patient</w:t>
                            </w:r>
                            <w:r w:rsidRPr="00F76FA6">
                              <w:rPr>
                                <w:sz w:val="16"/>
                              </w:rPr>
                              <w:br/>
                              <w:t>Add</w:t>
                            </w:r>
                          </w:p>
                          <w:p w14:paraId="4FA5CFBF" w14:textId="77777777" w:rsidR="00EA3FAC" w:rsidRDefault="00EA3FAC" w:rsidP="005E5A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A5CF6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54.95pt;margin-top:71.35pt;width:1in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" adj="-3154,-30290">
                <v:textbox>
                  <w:txbxContent>
                    <w:p w14:paraId="4FA5CFBE" w14:textId="77777777" w:rsidR="00EA3FAC" w:rsidRPr="00A63D88" w:rsidRDefault="00EA3FAC" w:rsidP="005E5A23">
                      <w:pPr>
                        <w:rPr>
                          <w:color w:val="FF0000"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Select </w:t>
                      </w:r>
                      <w:r w:rsidRPr="00F76FA6">
                        <w:rPr>
                          <w:sz w:val="16"/>
                        </w:rPr>
                        <w:t>Patient</w:t>
                      </w:r>
                      <w:r w:rsidRPr="00F76FA6">
                        <w:rPr>
                          <w:sz w:val="16"/>
                        </w:rPr>
                        <w:br/>
                        <w:t>Add</w:t>
                      </w:r>
                    </w:p>
                    <w:p w14:paraId="4FA5CFBF" w14:textId="77777777" w:rsidR="00EA3FAC" w:rsidRDefault="00EA3FAC" w:rsidP="005E5A2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A5CF6F" wp14:editId="4FA5CF70">
            <wp:extent cx="5724935" cy="2608028"/>
            <wp:effectExtent l="19050" t="19050" r="28575" b="20955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0124" b="45432"/>
                    <a:stretch/>
                  </pic:blipFill>
                  <pic:spPr bwMode="auto">
                    <a:xfrm>
                      <a:off x="0" y="0"/>
                      <a:ext cx="5731510" cy="26110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5A" w14:textId="77777777" w:rsidR="005E5A23" w:rsidRPr="008C2591" w:rsidRDefault="005E5A23" w:rsidP="008C2591">
      <w:pPr>
        <w:rPr>
          <w:rFonts w:ascii="Arial" w:hAnsi="Arial" w:cs="Arial"/>
          <w:b/>
        </w:rPr>
      </w:pPr>
    </w:p>
    <w:p w14:paraId="4FA5CE5B" w14:textId="77777777" w:rsidR="005E5A23" w:rsidRPr="00913B1E" w:rsidRDefault="005E5A23" w:rsidP="005E5A23">
      <w:pPr>
        <w:pStyle w:val="ListParagraph"/>
        <w:rPr>
          <w:rFonts w:ascii="Arial" w:hAnsi="Arial" w:cs="Arial"/>
        </w:rPr>
      </w:pPr>
    </w:p>
    <w:p w14:paraId="4FA5CE5C" w14:textId="77777777" w:rsidR="005E5A23" w:rsidRPr="00277749" w:rsidRDefault="005E5A23" w:rsidP="00BD0042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>Complete the relevant patient information.</w:t>
      </w:r>
    </w:p>
    <w:p w14:paraId="4FA5CE5D" w14:textId="77777777" w:rsidR="005E5A23" w:rsidRPr="00277749" w:rsidRDefault="005E5A23" w:rsidP="00BD0042">
      <w:pPr>
        <w:pStyle w:val="ListParagraph"/>
        <w:spacing w:after="0" w:line="240" w:lineRule="auto"/>
        <w:rPr>
          <w:rFonts w:ascii="Arial" w:hAnsi="Arial" w:cs="Arial"/>
        </w:rPr>
      </w:pPr>
    </w:p>
    <w:p w14:paraId="4FA5CE5E" w14:textId="77777777" w:rsidR="005E5A23" w:rsidRPr="00277749" w:rsidRDefault="005E5A23" w:rsidP="00BD0042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>Select the relevant GP practice.</w:t>
      </w:r>
    </w:p>
    <w:p w14:paraId="4FA5CE5F" w14:textId="77777777" w:rsidR="005E5A23" w:rsidRPr="00277749" w:rsidRDefault="005E5A23" w:rsidP="00BD0042">
      <w:pPr>
        <w:pStyle w:val="ListParagraph"/>
        <w:spacing w:after="0" w:line="240" w:lineRule="auto"/>
        <w:rPr>
          <w:rFonts w:ascii="Arial" w:hAnsi="Arial" w:cs="Arial"/>
        </w:rPr>
      </w:pPr>
    </w:p>
    <w:p w14:paraId="4FA5CE60" w14:textId="77777777" w:rsidR="00A63D88" w:rsidRPr="00277749" w:rsidRDefault="00E427E2" w:rsidP="00BD0042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>Save.</w:t>
      </w:r>
      <w:bookmarkStart w:id="5" w:name="_Toc313376608"/>
      <w:bookmarkStart w:id="6" w:name="_Toc318706181"/>
      <w:bookmarkStart w:id="7" w:name="_Toc313376622"/>
      <w:bookmarkStart w:id="8" w:name="_Toc318706190"/>
    </w:p>
    <w:p w14:paraId="4FA5CE61" w14:textId="77777777" w:rsidR="004A0A8D" w:rsidRPr="004A0A8D" w:rsidRDefault="004A0A8D" w:rsidP="004A0A8D">
      <w:pPr>
        <w:pStyle w:val="ListParagraph"/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2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3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4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5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6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7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8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9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A" w14:textId="77777777" w:rsidR="004A0A8D" w:rsidRDefault="004A0A8D" w:rsidP="004A0A8D">
      <w:pPr>
        <w:rPr>
          <w:rStyle w:val="Heading2Char"/>
          <w:rFonts w:ascii="Arial" w:eastAsia="Calibri" w:hAnsi="Arial" w:cs="Arial"/>
          <w:b w:val="0"/>
          <w:bCs w:val="0"/>
          <w:color w:val="auto"/>
          <w:sz w:val="22"/>
          <w:szCs w:val="22"/>
        </w:rPr>
      </w:pPr>
    </w:p>
    <w:p w14:paraId="4FA5CE6B" w14:textId="77777777" w:rsidR="00A63D88" w:rsidRPr="0044141C" w:rsidRDefault="00A63D88" w:rsidP="0044141C">
      <w:pPr>
        <w:pStyle w:val="Heading1"/>
        <w:rPr>
          <w:rStyle w:val="Heading2Char"/>
          <w:rFonts w:ascii="Arial" w:hAnsi="Arial" w:cs="Arial"/>
          <w:b/>
          <w:bCs/>
        </w:rPr>
      </w:pPr>
      <w:bookmarkStart w:id="9" w:name="_Toc415641474"/>
      <w:r w:rsidRPr="0044141C">
        <w:rPr>
          <w:rFonts w:ascii="Arial" w:eastAsia="Times New Roman" w:hAnsi="Arial" w:cs="Arial"/>
          <w:color w:val="4F81BD" w:themeColor="accent1"/>
          <w:lang w:eastAsia="en-GB"/>
        </w:rPr>
        <w:t>Editing patient details</w:t>
      </w:r>
      <w:r w:rsidR="0015728D" w:rsidRPr="0044141C">
        <w:rPr>
          <w:rFonts w:ascii="Arial" w:eastAsia="Times New Roman" w:hAnsi="Arial" w:cs="Arial"/>
          <w:color w:val="4F81BD" w:themeColor="accent1"/>
          <w:lang w:eastAsia="en-GB"/>
        </w:rPr>
        <w:t xml:space="preserve"> on the system</w:t>
      </w:r>
      <w:bookmarkEnd w:id="9"/>
    </w:p>
    <w:bookmarkEnd w:id="5"/>
    <w:bookmarkEnd w:id="6"/>
    <w:p w14:paraId="4FA5CE6C" w14:textId="77777777" w:rsidR="00C14720" w:rsidRPr="00277749" w:rsidRDefault="00C14720" w:rsidP="00C14720">
      <w:pPr>
        <w:ind w:left="360"/>
        <w:rPr>
          <w:rFonts w:ascii="Arial" w:hAnsi="Arial" w:cs="Arial"/>
          <w:sz w:val="28"/>
        </w:rPr>
      </w:pPr>
    </w:p>
    <w:p w14:paraId="4FA5CE6D" w14:textId="77777777" w:rsidR="00C14720" w:rsidRPr="00277749" w:rsidRDefault="00C14720" w:rsidP="00656D2C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>Find the patient in the normal way.</w:t>
      </w:r>
    </w:p>
    <w:p w14:paraId="4FA5CE6E" w14:textId="77777777" w:rsidR="00C14720" w:rsidRPr="00277749" w:rsidRDefault="00C14720" w:rsidP="00656D2C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 xml:space="preserve">Choose the "Patient" and "Edit Patient" </w:t>
      </w:r>
      <w:r w:rsidR="007E22E7" w:rsidRPr="00277749">
        <w:rPr>
          <w:rFonts w:ascii="Arial" w:hAnsi="Arial" w:cs="Arial"/>
        </w:rPr>
        <w:t>m</w:t>
      </w:r>
      <w:r w:rsidRPr="00277749">
        <w:rPr>
          <w:rFonts w:ascii="Arial" w:hAnsi="Arial" w:cs="Arial"/>
        </w:rPr>
        <w:t>enu options</w:t>
      </w:r>
      <w:r w:rsidR="00E427E2" w:rsidRPr="00277749">
        <w:rPr>
          <w:rFonts w:ascii="Arial" w:hAnsi="Arial" w:cs="Arial"/>
        </w:rPr>
        <w:t>,</w:t>
      </w:r>
    </w:p>
    <w:p w14:paraId="4FA5CE6F" w14:textId="77777777" w:rsidR="00C14720" w:rsidRPr="00277749" w:rsidRDefault="00C14720" w:rsidP="00656D2C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277749">
        <w:rPr>
          <w:rFonts w:ascii="Arial" w:hAnsi="Arial" w:cs="Arial"/>
        </w:rPr>
        <w:t>Make your changes</w:t>
      </w:r>
      <w:r w:rsidR="00E427E2" w:rsidRPr="00277749">
        <w:rPr>
          <w:rFonts w:ascii="Arial" w:hAnsi="Arial" w:cs="Arial"/>
        </w:rPr>
        <w:t>.</w:t>
      </w:r>
    </w:p>
    <w:p w14:paraId="4FA5CE70" w14:textId="77777777" w:rsidR="00C14720" w:rsidRDefault="00C14720" w:rsidP="00C14720">
      <w:pPr>
        <w:jc w:val="center"/>
      </w:pPr>
    </w:p>
    <w:p w14:paraId="4FA5CE71" w14:textId="77777777" w:rsidR="00C14720" w:rsidRDefault="00E427E2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  <w:bookmarkStart w:id="10" w:name="_Toc415641475"/>
      <w:r w:rsidRPr="00A63D88">
        <w:rPr>
          <w:rStyle w:val="BalloonTextChar"/>
          <w:rFonts w:ascii="Calibri" w:hAnsi="Calibri" w:cs="Times New Roman"/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760640" behindDoc="1" locked="0" layoutInCell="1" allowOverlap="1" wp14:anchorId="4FA5CF71" wp14:editId="4FA5CF72">
            <wp:simplePos x="0" y="0"/>
            <wp:positionH relativeFrom="column">
              <wp:posOffset>121920</wp:posOffset>
            </wp:positionH>
            <wp:positionV relativeFrom="paragraph">
              <wp:posOffset>4445</wp:posOffset>
            </wp:positionV>
            <wp:extent cx="292227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03" y="21459"/>
                <wp:lineTo x="2140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3" t="29219" r="35304" b="4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</w:p>
    <w:p w14:paraId="4FA5CE72" w14:textId="77777777" w:rsidR="00C14720" w:rsidRDefault="00C14720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3" w14:textId="77777777" w:rsidR="0031039D" w:rsidRDefault="0031039D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4" w14:textId="77777777" w:rsidR="0031039D" w:rsidRDefault="0031039D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5" w14:textId="77777777" w:rsidR="0031039D" w:rsidRDefault="0031039D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6" w14:textId="77777777" w:rsidR="0031039D" w:rsidRDefault="0031039D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7" w14:textId="77777777" w:rsidR="0091050E" w:rsidRDefault="0091050E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8" w14:textId="77777777" w:rsidR="0091050E" w:rsidRDefault="0091050E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9" w14:textId="77777777" w:rsidR="0091050E" w:rsidRDefault="0091050E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A" w14:textId="77777777" w:rsidR="00DF2C02" w:rsidRDefault="00DF2C02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B" w14:textId="77777777" w:rsidR="00E427E2" w:rsidRDefault="00E427E2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C" w14:textId="77777777" w:rsidR="00E427E2" w:rsidRDefault="00E427E2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D" w14:textId="77777777" w:rsidR="00E427E2" w:rsidRDefault="00E427E2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E" w14:textId="77777777" w:rsidR="002529C9" w:rsidRDefault="002529C9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7F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0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1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2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3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4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5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6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7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8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9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A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B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C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D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E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8F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0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1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2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3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4" w14:textId="77777777" w:rsidR="0044141C" w:rsidRDefault="0044141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5" w14:textId="77777777" w:rsidR="0044141C" w:rsidRDefault="0044141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6" w14:textId="77777777" w:rsidR="0044141C" w:rsidRDefault="0044141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7" w14:textId="77777777" w:rsidR="00886C3D" w:rsidRDefault="00886C3D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8" w14:textId="77777777" w:rsidR="0044141C" w:rsidRDefault="0044141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p w14:paraId="4FA5CE99" w14:textId="77777777" w:rsidR="005A19DC" w:rsidRDefault="005A19DC" w:rsidP="005E5A23">
      <w:pPr>
        <w:spacing w:after="0" w:line="240" w:lineRule="auto"/>
        <w:outlineLvl w:val="0"/>
        <w:rPr>
          <w:rFonts w:ascii="Tahoma" w:eastAsia="Times New Roman" w:hAnsi="Tahoma"/>
          <w:b/>
          <w:szCs w:val="24"/>
          <w:lang w:eastAsia="en-GB"/>
        </w:rPr>
      </w:pPr>
    </w:p>
    <w:bookmarkEnd w:id="7"/>
    <w:bookmarkEnd w:id="8"/>
    <w:p w14:paraId="4FA5CE9A" w14:textId="77777777" w:rsidR="005E5A23" w:rsidRPr="002529C9" w:rsidRDefault="005E5A23" w:rsidP="00F40BE6">
      <w:pPr>
        <w:pStyle w:val="ListParagraph"/>
        <w:spacing w:after="0" w:line="240" w:lineRule="auto"/>
        <w:rPr>
          <w:rFonts w:ascii="Arial" w:eastAsia="Times New Roman" w:hAnsi="Arial" w:cs="Arial"/>
          <w:szCs w:val="24"/>
          <w:u w:val="single"/>
          <w:lang w:eastAsia="en-GB"/>
        </w:rPr>
      </w:pPr>
    </w:p>
    <w:p w14:paraId="4FA5CE9B" w14:textId="77777777" w:rsidR="005E5A23" w:rsidRPr="005E5A23" w:rsidRDefault="005E5A23" w:rsidP="005E5A23">
      <w:pPr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4FA5CE9C" w14:textId="77777777" w:rsidR="004A0A8D" w:rsidRPr="0044141C" w:rsidRDefault="004A0A8D" w:rsidP="0044141C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 w:rsidRPr="0044141C">
        <w:rPr>
          <w:rFonts w:ascii="Arial" w:hAnsi="Arial" w:cs="Arial"/>
          <w:b/>
          <w:color w:val="4F81BD" w:themeColor="accent1"/>
          <w:sz w:val="28"/>
          <w:szCs w:val="28"/>
        </w:rPr>
        <w:t>DRUG REQUESTS</w:t>
      </w:r>
    </w:p>
    <w:p w14:paraId="4FA5CE9D" w14:textId="77777777" w:rsidR="005E5A23" w:rsidRPr="0044141C" w:rsidRDefault="002F0B97" w:rsidP="0044141C">
      <w:pPr>
        <w:pStyle w:val="Heading1"/>
        <w:rPr>
          <w:rFonts w:ascii="Arial" w:hAnsi="Arial" w:cs="Arial"/>
          <w:color w:val="4F81BD" w:themeColor="accent1"/>
        </w:rPr>
      </w:pPr>
      <w:bookmarkStart w:id="11" w:name="_Toc415641476"/>
      <w:r w:rsidRPr="0044141C">
        <w:rPr>
          <w:rFonts w:ascii="Arial" w:hAnsi="Arial" w:cs="Arial"/>
          <w:color w:val="4F81BD" w:themeColor="accent1"/>
        </w:rPr>
        <w:t>Adding a drug request:</w:t>
      </w:r>
      <w:bookmarkEnd w:id="11"/>
    </w:p>
    <w:p w14:paraId="4FA5CE9E" w14:textId="77777777" w:rsidR="0031039D" w:rsidRPr="00277749" w:rsidRDefault="0031039D" w:rsidP="002529C9">
      <w:pPr>
        <w:pStyle w:val="NoSpacing"/>
      </w:pPr>
    </w:p>
    <w:p w14:paraId="4FA5CE9F" w14:textId="77777777" w:rsidR="002F0B97" w:rsidRPr="00277749" w:rsidRDefault="002F0B97" w:rsidP="00656D2C">
      <w:pPr>
        <w:pStyle w:val="ListParagraph"/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Arial" w:eastAsia="Times New Roman" w:hAnsi="Arial" w:cs="Arial"/>
          <w:color w:val="000000" w:themeColor="text1"/>
        </w:rPr>
      </w:pPr>
      <w:r w:rsidRPr="00277749">
        <w:rPr>
          <w:rFonts w:ascii="Arial" w:eastAsiaTheme="majorEastAsia" w:hAnsi="Arial" w:cs="Arial"/>
          <w:bCs/>
          <w:color w:val="000000" w:themeColor="text1"/>
          <w:kern w:val="24"/>
        </w:rPr>
        <w:t xml:space="preserve">Select </w:t>
      </w:r>
      <w:r w:rsidR="00A43A42" w:rsidRPr="00277749">
        <w:rPr>
          <w:rFonts w:ascii="Arial" w:eastAsiaTheme="majorEastAsia" w:hAnsi="Arial" w:cs="Arial"/>
          <w:bCs/>
          <w:color w:val="000000" w:themeColor="text1"/>
          <w:kern w:val="24"/>
        </w:rPr>
        <w:t>“</w:t>
      </w:r>
      <w:r w:rsidRPr="00277749">
        <w:rPr>
          <w:rFonts w:ascii="Arial" w:eastAsiaTheme="majorEastAsia" w:hAnsi="Arial" w:cs="Arial"/>
          <w:bCs/>
          <w:color w:val="000000" w:themeColor="text1"/>
          <w:kern w:val="24"/>
        </w:rPr>
        <w:t>Add Request</w:t>
      </w:r>
      <w:r w:rsidR="00EA3FAC" w:rsidRPr="00277749">
        <w:rPr>
          <w:rFonts w:ascii="Arial" w:eastAsiaTheme="majorEastAsia" w:hAnsi="Arial" w:cs="Arial"/>
          <w:bCs/>
          <w:color w:val="000000" w:themeColor="text1"/>
          <w:kern w:val="24"/>
        </w:rPr>
        <w:t xml:space="preserve">” </w:t>
      </w:r>
      <w:r w:rsidRPr="00277749">
        <w:rPr>
          <w:rFonts w:ascii="Arial" w:eastAsiaTheme="majorEastAsia" w:hAnsi="Arial" w:cs="Arial"/>
          <w:bCs/>
          <w:color w:val="000000" w:themeColor="text1"/>
          <w:kern w:val="24"/>
        </w:rPr>
        <w:t xml:space="preserve"> from the </w:t>
      </w:r>
      <w:r w:rsidR="002529C9" w:rsidRPr="00277749">
        <w:rPr>
          <w:rFonts w:ascii="Arial" w:eastAsiaTheme="majorEastAsia" w:hAnsi="Arial" w:cs="Arial"/>
          <w:bCs/>
          <w:color w:val="000000" w:themeColor="text1"/>
          <w:kern w:val="24"/>
        </w:rPr>
        <w:t>“</w:t>
      </w:r>
      <w:r w:rsidRPr="00277749">
        <w:rPr>
          <w:rFonts w:ascii="Arial" w:eastAsiaTheme="majorEastAsia" w:hAnsi="Arial" w:cs="Arial"/>
          <w:bCs/>
          <w:color w:val="000000" w:themeColor="text1"/>
          <w:kern w:val="24"/>
        </w:rPr>
        <w:t>Patient</w:t>
      </w:r>
      <w:r w:rsidR="002529C9" w:rsidRPr="00277749">
        <w:rPr>
          <w:rFonts w:ascii="Arial" w:eastAsiaTheme="majorEastAsia" w:hAnsi="Arial" w:cs="Arial"/>
          <w:bCs/>
          <w:color w:val="000000" w:themeColor="text1"/>
          <w:kern w:val="24"/>
        </w:rPr>
        <w:t>”</w:t>
      </w:r>
      <w:r w:rsidRPr="00277749">
        <w:rPr>
          <w:rFonts w:ascii="Arial" w:eastAsiaTheme="majorEastAsia" w:hAnsi="Arial" w:cs="Arial"/>
          <w:bCs/>
          <w:color w:val="000000" w:themeColor="text1"/>
          <w:kern w:val="24"/>
        </w:rPr>
        <w:t xml:space="preserve"> menu bar</w:t>
      </w:r>
    </w:p>
    <w:p w14:paraId="4FA5CEA0" w14:textId="77777777" w:rsidR="002F0B97" w:rsidRDefault="002F0B97"/>
    <w:p w14:paraId="4FA5CEA1" w14:textId="77777777" w:rsidR="002F0B97" w:rsidRDefault="0031039D"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A5CF73" wp14:editId="4FA5CF74">
                <wp:simplePos x="0" y="0"/>
                <wp:positionH relativeFrom="column">
                  <wp:posOffset>1933576</wp:posOffset>
                </wp:positionH>
                <wp:positionV relativeFrom="paragraph">
                  <wp:posOffset>1946911</wp:posOffset>
                </wp:positionV>
                <wp:extent cx="504824" cy="447674"/>
                <wp:effectExtent l="57150" t="38100" r="67310" b="8636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4" cy="44767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F60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152.25pt;margin-top:153.3pt;width:39.75pt;height:35.2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F0B97">
        <w:rPr>
          <w:noProof/>
          <w:lang w:eastAsia="en-GB"/>
        </w:rPr>
        <w:drawing>
          <wp:inline distT="0" distB="0" distL="0" distR="0" wp14:anchorId="4FA5CF75" wp14:editId="4FA5CF76">
            <wp:extent cx="6048375" cy="2171700"/>
            <wp:effectExtent l="19050" t="19050" r="28575" b="1905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0"/>
                    <a:srcRect l="19872" t="25431" r="20513" b="61020"/>
                    <a:stretch/>
                  </pic:blipFill>
                  <pic:spPr bwMode="auto">
                    <a:xfrm>
                      <a:off x="0" y="0"/>
                      <a:ext cx="6048289" cy="21716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A2" w14:textId="77777777" w:rsidR="00EA3FAC" w:rsidRDefault="00EA3FAC" w:rsidP="00EA3FAC">
      <w:pPr>
        <w:spacing w:after="0" w:line="240" w:lineRule="auto"/>
        <w:contextualSpacing/>
        <w:rPr>
          <w:rFonts w:ascii="Arial" w:eastAsia="Times New Roman" w:hAnsi="Arial" w:cs="Arial"/>
          <w:lang w:eastAsia="en-GB"/>
        </w:rPr>
      </w:pPr>
    </w:p>
    <w:p w14:paraId="4FA5CEA3" w14:textId="77777777" w:rsidR="00EA3FAC" w:rsidRPr="00EA3FAC" w:rsidRDefault="00EA3FAC" w:rsidP="00EA3FAC">
      <w:pPr>
        <w:spacing w:after="0" w:line="240" w:lineRule="auto"/>
        <w:contextualSpacing/>
        <w:rPr>
          <w:rFonts w:ascii="Arial" w:eastAsia="Times New Roman" w:hAnsi="Arial" w:cs="Arial"/>
          <w:lang w:eastAsia="en-GB"/>
        </w:rPr>
      </w:pPr>
    </w:p>
    <w:p w14:paraId="4FA5CEA4" w14:textId="77777777" w:rsidR="00A43A42" w:rsidRPr="00277749" w:rsidRDefault="00A43A42" w:rsidP="00656D2C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lang w:eastAsia="en-GB"/>
        </w:rPr>
      </w:pPr>
      <w:r w:rsidRPr="00277749">
        <w:rPr>
          <w:rFonts w:ascii="Arial" w:eastAsia="Times New Roman" w:hAnsi="Arial" w:cs="Arial"/>
          <w:lang w:eastAsia="en-GB"/>
        </w:rPr>
        <w:t>It will ask for confirmation of GP. Please update if needed by using the drop down box</w:t>
      </w:r>
    </w:p>
    <w:p w14:paraId="4FA5CEA5" w14:textId="77777777" w:rsidR="00F75BB1" w:rsidRPr="00277749" w:rsidRDefault="00A43A42" w:rsidP="00656D2C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lang w:eastAsia="en-GB"/>
        </w:rPr>
      </w:pPr>
      <w:r w:rsidRPr="00277749">
        <w:rPr>
          <w:rFonts w:ascii="Arial" w:eastAsiaTheme="majorEastAsia" w:hAnsi="Arial" w:cs="Arial"/>
          <w:bCs/>
          <w:kern w:val="24"/>
          <w:lang w:eastAsia="en-GB"/>
        </w:rPr>
        <w:t>Select the ‘Form</w:t>
      </w:r>
      <w:r w:rsidR="00F75BB1" w:rsidRPr="00277749">
        <w:rPr>
          <w:rFonts w:ascii="Arial" w:eastAsiaTheme="majorEastAsia" w:hAnsi="Arial" w:cs="Arial"/>
          <w:bCs/>
          <w:kern w:val="24"/>
          <w:lang w:eastAsia="en-GB"/>
        </w:rPr>
        <w:t xml:space="preserve"> Type’</w:t>
      </w:r>
    </w:p>
    <w:p w14:paraId="4FA5CEA6" w14:textId="77777777" w:rsidR="00F75BB1" w:rsidRPr="00277749" w:rsidRDefault="00F75BB1" w:rsidP="00656D2C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lang w:eastAsia="en-GB"/>
        </w:rPr>
      </w:pPr>
      <w:r w:rsidRPr="00277749">
        <w:rPr>
          <w:rFonts w:ascii="Arial" w:eastAsiaTheme="majorEastAsia" w:hAnsi="Arial" w:cs="Arial"/>
          <w:bCs/>
          <w:kern w:val="24"/>
          <w:lang w:eastAsia="en-GB"/>
        </w:rPr>
        <w:t xml:space="preserve">Select the ‘drug’ </w:t>
      </w:r>
    </w:p>
    <w:p w14:paraId="4FA5CEA7" w14:textId="77777777" w:rsidR="00F75BB1" w:rsidRPr="00277749" w:rsidRDefault="00F75BB1" w:rsidP="00656D2C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Arial" w:eastAsia="Times New Roman" w:hAnsi="Arial" w:cs="Arial"/>
          <w:lang w:eastAsia="en-GB"/>
        </w:rPr>
      </w:pPr>
      <w:r w:rsidRPr="00277749">
        <w:rPr>
          <w:rFonts w:ascii="Arial" w:eastAsiaTheme="majorEastAsia" w:hAnsi="Arial" w:cs="Arial"/>
          <w:bCs/>
          <w:kern w:val="24"/>
          <w:lang w:eastAsia="en-GB"/>
        </w:rPr>
        <w:t xml:space="preserve">Select the ‘diagnosis’ </w:t>
      </w:r>
    </w:p>
    <w:p w14:paraId="4FA5CEA8" w14:textId="77777777" w:rsidR="00F75BB1" w:rsidRPr="00277749" w:rsidRDefault="00F75BB1" w:rsidP="00656D2C">
      <w:pPr>
        <w:numPr>
          <w:ilvl w:val="0"/>
          <w:numId w:val="6"/>
        </w:numPr>
        <w:spacing w:after="0" w:line="240" w:lineRule="auto"/>
        <w:ind w:hanging="720"/>
        <w:contextualSpacing/>
        <w:rPr>
          <w:rFonts w:ascii="Arial" w:eastAsia="Times New Roman" w:hAnsi="Arial" w:cs="Arial"/>
          <w:lang w:eastAsia="en-GB"/>
        </w:rPr>
      </w:pPr>
      <w:r w:rsidRPr="00277749">
        <w:rPr>
          <w:rFonts w:ascii="Arial" w:eastAsiaTheme="majorEastAsia" w:hAnsi="Arial" w:cs="Arial"/>
          <w:bCs/>
          <w:i/>
          <w:kern w:val="24"/>
          <w:lang w:eastAsia="en-GB"/>
        </w:rPr>
        <w:t>Note</w:t>
      </w:r>
      <w:r w:rsidRPr="00277749">
        <w:rPr>
          <w:rFonts w:ascii="Arial" w:eastAsiaTheme="majorEastAsia" w:hAnsi="Arial" w:cs="Arial"/>
          <w:bCs/>
          <w:kern w:val="24"/>
          <w:lang w:eastAsia="en-GB"/>
        </w:rPr>
        <w:t xml:space="preserve"> - if the incorrect drug or diagnosis selection has been made select </w:t>
      </w:r>
      <w:r w:rsidR="002529C9" w:rsidRPr="00277749">
        <w:rPr>
          <w:rFonts w:ascii="Arial" w:eastAsiaTheme="majorEastAsia" w:hAnsi="Arial" w:cs="Arial"/>
          <w:bCs/>
          <w:kern w:val="24"/>
          <w:lang w:eastAsia="en-GB"/>
        </w:rPr>
        <w:t>“</w:t>
      </w:r>
      <w:r w:rsidRPr="00277749">
        <w:rPr>
          <w:rFonts w:ascii="Arial" w:eastAsiaTheme="majorEastAsia" w:hAnsi="Arial" w:cs="Arial"/>
          <w:bCs/>
          <w:kern w:val="24"/>
          <w:lang w:eastAsia="en-GB"/>
        </w:rPr>
        <w:t>Clear Selection</w:t>
      </w:r>
      <w:r w:rsidR="002529C9" w:rsidRPr="00277749">
        <w:rPr>
          <w:rFonts w:ascii="Arial" w:eastAsiaTheme="majorEastAsia" w:hAnsi="Arial" w:cs="Arial"/>
          <w:bCs/>
          <w:kern w:val="24"/>
          <w:lang w:eastAsia="en-GB"/>
        </w:rPr>
        <w:t>”</w:t>
      </w:r>
      <w:r w:rsidRPr="00277749">
        <w:rPr>
          <w:rFonts w:ascii="Arial" w:eastAsiaTheme="majorEastAsia" w:hAnsi="Arial" w:cs="Arial"/>
          <w:bCs/>
          <w:kern w:val="24"/>
          <w:lang w:eastAsia="en-GB"/>
        </w:rPr>
        <w:t xml:space="preserve"> </w:t>
      </w:r>
    </w:p>
    <w:p w14:paraId="4FA5CEA9" w14:textId="77777777" w:rsidR="00496D54" w:rsidRPr="00277749" w:rsidRDefault="00496D54" w:rsidP="00656D2C">
      <w:pPr>
        <w:numPr>
          <w:ilvl w:val="0"/>
          <w:numId w:val="6"/>
        </w:numPr>
        <w:spacing w:after="0" w:line="240" w:lineRule="auto"/>
        <w:ind w:hanging="720"/>
        <w:contextualSpacing/>
        <w:rPr>
          <w:rFonts w:ascii="Arial" w:eastAsia="Times New Roman" w:hAnsi="Arial" w:cs="Arial"/>
          <w:lang w:eastAsia="en-GB"/>
        </w:rPr>
      </w:pPr>
      <w:r w:rsidRPr="00277749">
        <w:rPr>
          <w:rFonts w:ascii="Arial" w:eastAsiaTheme="majorEastAsia" w:hAnsi="Arial" w:cs="Arial"/>
          <w:bCs/>
          <w:kern w:val="24"/>
          <w:lang w:eastAsia="en-GB"/>
        </w:rPr>
        <w:t>Select the appropriate form needed.</w:t>
      </w:r>
    </w:p>
    <w:p w14:paraId="4FA5CEAA" w14:textId="77777777" w:rsidR="00F75BB1" w:rsidRPr="00F75BB1" w:rsidRDefault="00F75BB1" w:rsidP="00F75BB1">
      <w:pPr>
        <w:spacing w:after="0" w:line="240" w:lineRule="auto"/>
        <w:ind w:left="720"/>
        <w:contextualSpacing/>
        <w:rPr>
          <w:rFonts w:ascii="Arial" w:eastAsia="Times New Roman" w:hAnsi="Arial" w:cs="Arial"/>
          <w:lang w:eastAsia="en-GB"/>
        </w:rPr>
      </w:pPr>
    </w:p>
    <w:p w14:paraId="4FA5CEAB" w14:textId="77777777" w:rsidR="002F0B97" w:rsidRDefault="002F0B97">
      <w:r>
        <w:rPr>
          <w:noProof/>
          <w:lang w:eastAsia="en-GB"/>
        </w:rPr>
        <w:drawing>
          <wp:inline distT="0" distB="0" distL="0" distR="0" wp14:anchorId="4FA5CF77" wp14:editId="4FA5CF78">
            <wp:extent cx="5895975" cy="2181225"/>
            <wp:effectExtent l="19050" t="19050" r="9525" b="28575"/>
            <wp:docPr id="205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21"/>
                    <a:srcRect l="17199" t="24798" r="15452" b="44744"/>
                    <a:stretch/>
                  </pic:blipFill>
                  <pic:spPr bwMode="auto">
                    <a:xfrm>
                      <a:off x="0" y="0"/>
                      <a:ext cx="5907508" cy="2185492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AC" w14:textId="77777777" w:rsidR="00496D54" w:rsidRDefault="00496D54" w:rsidP="005022A5">
      <w:pPr>
        <w:tabs>
          <w:tab w:val="center" w:pos="4513"/>
        </w:tabs>
        <w:rPr>
          <w:rFonts w:ascii="Arial" w:hAnsi="Arial" w:cs="Arial"/>
          <w:bCs/>
        </w:rPr>
      </w:pPr>
    </w:p>
    <w:p w14:paraId="4FA5CEAD" w14:textId="77777777" w:rsidR="00EA3FAC" w:rsidRDefault="00EA3FAC" w:rsidP="005022A5">
      <w:pPr>
        <w:tabs>
          <w:tab w:val="center" w:pos="4513"/>
        </w:tabs>
        <w:rPr>
          <w:rFonts w:ascii="Arial" w:hAnsi="Arial" w:cs="Arial"/>
          <w:bCs/>
        </w:rPr>
      </w:pPr>
    </w:p>
    <w:p w14:paraId="4FA5CEAE" w14:textId="77777777" w:rsidR="00EC1F67" w:rsidRDefault="00EC1F67" w:rsidP="005022A5">
      <w:pPr>
        <w:tabs>
          <w:tab w:val="center" w:pos="4513"/>
        </w:tabs>
        <w:rPr>
          <w:rFonts w:ascii="Arial" w:hAnsi="Arial" w:cs="Arial"/>
          <w:bCs/>
        </w:rPr>
      </w:pPr>
    </w:p>
    <w:p w14:paraId="4FA5CEAF" w14:textId="77777777" w:rsidR="00496D54" w:rsidRPr="00277749" w:rsidRDefault="00F75BB1" w:rsidP="005022A5">
      <w:pPr>
        <w:tabs>
          <w:tab w:val="center" w:pos="4513"/>
        </w:tabs>
        <w:rPr>
          <w:rFonts w:ascii="Arial" w:hAnsi="Arial" w:cs="Arial"/>
          <w:bCs/>
        </w:rPr>
      </w:pPr>
      <w:r w:rsidRPr="00277749">
        <w:rPr>
          <w:rFonts w:ascii="Arial" w:hAnsi="Arial" w:cs="Arial"/>
          <w:bCs/>
        </w:rPr>
        <w:t>A</w:t>
      </w:r>
      <w:r w:rsidR="002F0B97" w:rsidRPr="00277749">
        <w:rPr>
          <w:rFonts w:ascii="Arial" w:hAnsi="Arial" w:cs="Arial"/>
          <w:bCs/>
        </w:rPr>
        <w:t xml:space="preserve"> ‘Request form’ will then be displayed</w:t>
      </w:r>
      <w:r w:rsidR="00496D54" w:rsidRPr="00277749">
        <w:rPr>
          <w:rFonts w:ascii="Arial" w:hAnsi="Arial" w:cs="Arial"/>
          <w:bCs/>
        </w:rPr>
        <w:t>.</w:t>
      </w:r>
    </w:p>
    <w:p w14:paraId="4FA5CEB0" w14:textId="77777777" w:rsidR="00496D54" w:rsidRDefault="00496D54" w:rsidP="005022A5">
      <w:pPr>
        <w:tabs>
          <w:tab w:val="center" w:pos="4513"/>
        </w:tabs>
        <w:rPr>
          <w:rFonts w:ascii="Arial" w:hAnsi="Arial" w:cs="Arial"/>
          <w:bCs/>
        </w:rPr>
      </w:pPr>
      <w:r w:rsidRPr="002777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A5CF79" wp14:editId="4FA5CF7A">
                <wp:simplePos x="0" y="0"/>
                <wp:positionH relativeFrom="column">
                  <wp:posOffset>3776870</wp:posOffset>
                </wp:positionH>
                <wp:positionV relativeFrom="paragraph">
                  <wp:posOffset>299222</wp:posOffset>
                </wp:positionV>
                <wp:extent cx="1343025" cy="397289"/>
                <wp:effectExtent l="1695450" t="0" r="28575" b="19367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43025" cy="397289"/>
                        </a:xfrm>
                        <a:prstGeom prst="wedgeRectCallout">
                          <a:avLst>
                            <a:gd name="adj1" fmla="val -172239"/>
                            <a:gd name="adj2" fmla="val -859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0" w14:textId="77777777" w:rsidR="00EA3FAC" w:rsidRPr="00F75BB1" w:rsidRDefault="00EA3FAC" w:rsidP="00CA5127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F75BB1">
                              <w:rPr>
                                <w:rFonts w:ascii="Arial" w:hAnsi="Arial" w:cs="Arial"/>
                                <w:sz w:val="16"/>
                              </w:rPr>
                              <w:t>Hyperlink to relevant NICE guidelines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79" id="AutoShape 4" o:spid="_x0000_s1027" type="#_x0000_t61" style="position:absolute;margin-left:297.4pt;margin-top:23.55pt;width:105.75pt;height:31.3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" adj="-26404,-7755" strokecolor="black [3213]">
                <v:textbox>
                  <w:txbxContent>
                    <w:p w14:paraId="4FA5CFC0" w14:textId="77777777" w:rsidR="00EA3FAC" w:rsidRPr="00F75BB1" w:rsidRDefault="00EA3FAC" w:rsidP="00CA5127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F75BB1">
                        <w:rPr>
                          <w:rFonts w:ascii="Arial" w:hAnsi="Arial" w:cs="Arial"/>
                          <w:sz w:val="16"/>
                        </w:rPr>
                        <w:t>Hyperlink to relevant NICE guidelines</w:t>
                      </w:r>
                    </w:p>
                  </w:txbxContent>
                </v:textbox>
              </v:shape>
            </w:pict>
          </mc:Fallback>
        </mc:AlternateContent>
      </w:r>
      <w:r w:rsidRPr="00277749">
        <w:rPr>
          <w:rFonts w:ascii="Arial" w:hAnsi="Arial" w:cs="Arial"/>
          <w:bCs/>
        </w:rPr>
        <w:t>The relevant NICE guidelines or NHSE policy can be accessed via the hyperlink at the top of the request form.</w:t>
      </w:r>
    </w:p>
    <w:p w14:paraId="4FA5CEB1" w14:textId="77777777" w:rsidR="0031039D" w:rsidRPr="00496D54" w:rsidRDefault="005022A5" w:rsidP="005022A5">
      <w:pPr>
        <w:tabs>
          <w:tab w:val="center" w:pos="4513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4FA5CEB2" w14:textId="77777777" w:rsidR="002F0B97" w:rsidRDefault="008C2591">
      <w:r w:rsidRPr="00006BD4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A5CF7B" wp14:editId="4FA5CF7C">
                <wp:simplePos x="0" y="0"/>
                <wp:positionH relativeFrom="column">
                  <wp:posOffset>2353586</wp:posOffset>
                </wp:positionH>
                <wp:positionV relativeFrom="paragraph">
                  <wp:posOffset>4403090</wp:posOffset>
                </wp:positionV>
                <wp:extent cx="1343025" cy="1192530"/>
                <wp:effectExtent l="0" t="304800" r="257175" b="26670"/>
                <wp:wrapNone/>
                <wp:docPr id="20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43025" cy="1192530"/>
                        </a:xfrm>
                        <a:prstGeom prst="wedgeRectCallout">
                          <a:avLst>
                            <a:gd name="adj1" fmla="val 63987"/>
                            <a:gd name="adj2" fmla="val 728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1" w14:textId="77777777" w:rsidR="00EA3FAC" w:rsidRPr="008C2591" w:rsidRDefault="00EA3FAC" w:rsidP="008C259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C259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Clinical administration staff can fill in a form on behalf of the clinician but</w:t>
                            </w:r>
                            <w:r w:rsidR="00EC1F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can only save the request form,</w:t>
                            </w:r>
                            <w:r w:rsidRPr="008C259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which then needs to be checked by the clinician before submitting </w:t>
                            </w:r>
                          </w:p>
                          <w:p w14:paraId="4FA5CFC2" w14:textId="77777777" w:rsidR="00EA3FAC" w:rsidRPr="00F75BB1" w:rsidRDefault="00EA3FAC" w:rsidP="008C259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7B" id="_x0000_s1028" type="#_x0000_t61" style="position:absolute;margin-left:185.3pt;margin-top:346.7pt;width:105.75pt;height:93.9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" adj="24621,26525" strokecolor="windowText">
                <v:textbox>
                  <w:txbxContent>
                    <w:p w14:paraId="4FA5CFC1" w14:textId="77777777" w:rsidR="00EA3FAC" w:rsidRPr="008C2591" w:rsidRDefault="00EA3FAC" w:rsidP="008C259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C2591">
                        <w:rPr>
                          <w:rFonts w:ascii="Arial" w:hAnsi="Arial" w:cs="Arial"/>
                          <w:sz w:val="16"/>
                          <w:szCs w:val="16"/>
                        </w:rPr>
                        <w:t>Clinical administration staff can fill in a form on behalf of the clinician but</w:t>
                      </w:r>
                      <w:r w:rsidR="00EC1F6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can only save the request form,</w:t>
                      </w:r>
                      <w:r w:rsidRPr="008C259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which then needs to be checked by the clinician before submitting </w:t>
                      </w:r>
                    </w:p>
                    <w:p w14:paraId="4FA5CFC2" w14:textId="77777777" w:rsidR="00EA3FAC" w:rsidRPr="00F75BB1" w:rsidRDefault="00EA3FAC" w:rsidP="008C2591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B97">
        <w:rPr>
          <w:noProof/>
          <w:lang w:eastAsia="en-GB"/>
        </w:rPr>
        <w:drawing>
          <wp:inline distT="0" distB="0" distL="0" distR="0" wp14:anchorId="4FA5CF7D" wp14:editId="4FA5CF7E">
            <wp:extent cx="5731510" cy="4264954"/>
            <wp:effectExtent l="19050" t="19050" r="21590" b="21590"/>
            <wp:docPr id="2055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 rotWithShape="1">
                    <a:blip r:embed="rId22"/>
                    <a:srcRect l="19258" t="24658" r="19358" b="8023"/>
                    <a:stretch/>
                  </pic:blipFill>
                  <pic:spPr bwMode="auto">
                    <a:xfrm>
                      <a:off x="0" y="0"/>
                      <a:ext cx="5731510" cy="426495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B3" w14:textId="77777777" w:rsidR="0031039D" w:rsidRDefault="008C2591">
      <w:r w:rsidRPr="00006BD4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FA5CF7F" wp14:editId="4FA5CF80">
                <wp:simplePos x="0" y="0"/>
                <wp:positionH relativeFrom="column">
                  <wp:posOffset>4540195</wp:posOffset>
                </wp:positionH>
                <wp:positionV relativeFrom="paragraph">
                  <wp:posOffset>199832</wp:posOffset>
                </wp:positionV>
                <wp:extent cx="1296035" cy="739140"/>
                <wp:effectExtent l="0" t="552450" r="18415" b="22860"/>
                <wp:wrapNone/>
                <wp:docPr id="207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96035" cy="739140"/>
                        </a:xfrm>
                        <a:prstGeom prst="wedgeRectCallout">
                          <a:avLst>
                            <a:gd name="adj1" fmla="val -28738"/>
                            <a:gd name="adj2" fmla="val 120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3" w14:textId="77777777" w:rsidR="00EA3FAC" w:rsidRPr="008C2591" w:rsidRDefault="00EA3FAC" w:rsidP="008C259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C259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 clinician completing the request form can submit immediately and have instant approval. </w:t>
                            </w:r>
                          </w:p>
                          <w:p w14:paraId="4FA5CFC4" w14:textId="77777777" w:rsidR="00EA3FAC" w:rsidRPr="00F75BB1" w:rsidRDefault="00EA3FAC" w:rsidP="008C259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7F" id="_x0000_s1029" type="#_x0000_t61" style="position:absolute;margin-left:357.5pt;margin-top:15.75pt;width:102.05pt;height:58.2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" adj="4593,36855" strokecolor="windowText">
                <v:textbox>
                  <w:txbxContent>
                    <w:p w14:paraId="4FA5CFC3" w14:textId="77777777" w:rsidR="00EA3FAC" w:rsidRPr="008C2591" w:rsidRDefault="00EA3FAC" w:rsidP="008C259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C259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 clinician completing the request form can submit immediately and have instant approval. </w:t>
                      </w:r>
                    </w:p>
                    <w:p w14:paraId="4FA5CFC4" w14:textId="77777777" w:rsidR="00EA3FAC" w:rsidRPr="00F75BB1" w:rsidRDefault="00EA3FAC" w:rsidP="008C2591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A5CEB4" w14:textId="77777777" w:rsidR="00B31D36" w:rsidRDefault="00B31D36"/>
    <w:p w14:paraId="4FA5CEB5" w14:textId="77777777" w:rsidR="002529C9" w:rsidRDefault="002529C9"/>
    <w:p w14:paraId="4FA5CEB6" w14:textId="77777777" w:rsidR="008C2591" w:rsidRDefault="008C2591"/>
    <w:p w14:paraId="4FA5CEB7" w14:textId="77777777" w:rsidR="00F75BB1" w:rsidRPr="005A19DC" w:rsidRDefault="00F75BB1" w:rsidP="00656D2C">
      <w:pPr>
        <w:pStyle w:val="ListParagraph"/>
        <w:numPr>
          <w:ilvl w:val="0"/>
          <w:numId w:val="16"/>
        </w:numPr>
        <w:rPr>
          <w:rFonts w:ascii="Arial" w:hAnsi="Arial" w:cs="Arial"/>
          <w:noProof/>
          <w:lang w:eastAsia="en-GB"/>
        </w:rPr>
      </w:pPr>
      <w:r w:rsidRPr="005A19DC">
        <w:rPr>
          <w:rFonts w:ascii="Arial" w:hAnsi="Arial" w:cs="Arial"/>
          <w:noProof/>
          <w:lang w:eastAsia="en-GB"/>
        </w:rPr>
        <w:t xml:space="preserve">Answer all the questions, complete all the relevant information in line with the NICE guidelines and then either </w:t>
      </w:r>
      <w:r w:rsidR="002529C9" w:rsidRPr="005A19DC">
        <w:rPr>
          <w:rFonts w:ascii="Arial" w:hAnsi="Arial" w:cs="Arial"/>
          <w:noProof/>
          <w:lang w:eastAsia="en-GB"/>
        </w:rPr>
        <w:t>“S</w:t>
      </w:r>
      <w:r w:rsidRPr="005A19DC">
        <w:rPr>
          <w:rFonts w:ascii="Arial" w:hAnsi="Arial" w:cs="Arial"/>
          <w:noProof/>
          <w:lang w:eastAsia="en-GB"/>
        </w:rPr>
        <w:t>ave</w:t>
      </w:r>
      <w:r w:rsidR="002529C9" w:rsidRPr="005A19DC">
        <w:rPr>
          <w:rFonts w:ascii="Arial" w:hAnsi="Arial" w:cs="Arial"/>
          <w:noProof/>
          <w:lang w:eastAsia="en-GB"/>
        </w:rPr>
        <w:t>”</w:t>
      </w:r>
      <w:r w:rsidRPr="005A19DC">
        <w:rPr>
          <w:rFonts w:ascii="Arial" w:hAnsi="Arial" w:cs="Arial"/>
          <w:noProof/>
          <w:lang w:eastAsia="en-GB"/>
        </w:rPr>
        <w:t xml:space="preserve"> or </w:t>
      </w:r>
      <w:r w:rsidR="002529C9" w:rsidRPr="005A19DC">
        <w:rPr>
          <w:rFonts w:ascii="Arial" w:hAnsi="Arial" w:cs="Arial"/>
          <w:noProof/>
          <w:lang w:eastAsia="en-GB"/>
        </w:rPr>
        <w:t>“S</w:t>
      </w:r>
      <w:r w:rsidRPr="005A19DC">
        <w:rPr>
          <w:rFonts w:ascii="Arial" w:hAnsi="Arial" w:cs="Arial"/>
          <w:noProof/>
          <w:lang w:eastAsia="en-GB"/>
        </w:rPr>
        <w:t>ubmit</w:t>
      </w:r>
      <w:r w:rsidR="002529C9" w:rsidRPr="005A19DC">
        <w:rPr>
          <w:rFonts w:ascii="Arial" w:hAnsi="Arial" w:cs="Arial"/>
          <w:noProof/>
          <w:lang w:eastAsia="en-GB"/>
        </w:rPr>
        <w:t>”</w:t>
      </w:r>
      <w:r w:rsidRPr="005A19DC">
        <w:rPr>
          <w:rFonts w:ascii="Arial" w:hAnsi="Arial" w:cs="Arial"/>
          <w:noProof/>
          <w:lang w:eastAsia="en-GB"/>
        </w:rPr>
        <w:t xml:space="preserve"> the Request (see notes above regarding saving and submitting). </w:t>
      </w:r>
    </w:p>
    <w:p w14:paraId="4FA5CEB8" w14:textId="77777777" w:rsidR="00153504" w:rsidRPr="005A19DC" w:rsidRDefault="00153504" w:rsidP="00656D2C">
      <w:pPr>
        <w:pStyle w:val="ListParagraph"/>
        <w:numPr>
          <w:ilvl w:val="0"/>
          <w:numId w:val="16"/>
        </w:numPr>
        <w:rPr>
          <w:rFonts w:ascii="Arial" w:hAnsi="Arial" w:cs="Arial"/>
          <w:noProof/>
          <w:lang w:eastAsia="en-GB"/>
        </w:rPr>
      </w:pPr>
      <w:r w:rsidRPr="005A19DC">
        <w:rPr>
          <w:rFonts w:ascii="Arial" w:hAnsi="Arial" w:cs="Arial"/>
          <w:noProof/>
          <w:lang w:eastAsia="en-GB"/>
        </w:rPr>
        <w:t xml:space="preserve">All mandatory questions are annotated with </w:t>
      </w:r>
      <w:r w:rsidRPr="005A19DC">
        <w:rPr>
          <w:rFonts w:ascii="Arial" w:hAnsi="Arial" w:cs="Arial"/>
          <w:noProof/>
          <w:color w:val="FF0000"/>
          <w:lang w:eastAsia="en-GB"/>
        </w:rPr>
        <w:t>*Required</w:t>
      </w:r>
    </w:p>
    <w:p w14:paraId="4FA5CEB9" w14:textId="77777777" w:rsidR="00153504" w:rsidRPr="005A19DC" w:rsidRDefault="00153504" w:rsidP="00656D2C">
      <w:pPr>
        <w:pStyle w:val="ListParagraph"/>
        <w:numPr>
          <w:ilvl w:val="0"/>
          <w:numId w:val="16"/>
        </w:numPr>
        <w:rPr>
          <w:rFonts w:ascii="Arial" w:hAnsi="Arial" w:cs="Arial"/>
          <w:noProof/>
          <w:lang w:eastAsia="en-GB"/>
        </w:rPr>
      </w:pPr>
      <w:r w:rsidRPr="005A19DC">
        <w:rPr>
          <w:rFonts w:ascii="Arial" w:hAnsi="Arial" w:cs="Arial"/>
          <w:noProof/>
          <w:lang w:eastAsia="en-GB"/>
        </w:rPr>
        <w:t>All questions are written in the affirmative. If the answer is “No” information will pop up on the screen explaining an alternative to follow.</w:t>
      </w:r>
      <w:r w:rsidRPr="005A19DC">
        <w:rPr>
          <w:rFonts w:ascii="Arial" w:hAnsi="Arial" w:cs="Arial"/>
          <w:noProof/>
          <w:color w:val="FF0000"/>
          <w:lang w:eastAsia="en-GB"/>
        </w:rPr>
        <w:t xml:space="preserve"> (*Consider if an IFR for is appropriate for this patient. Do not proceed with this application.)</w:t>
      </w:r>
    </w:p>
    <w:p w14:paraId="4FA5CEBA" w14:textId="77777777" w:rsidR="00F75BB1" w:rsidRPr="005A19DC" w:rsidRDefault="00F75BB1" w:rsidP="00F75BB1">
      <w:pPr>
        <w:pStyle w:val="ListParagraph"/>
        <w:rPr>
          <w:rFonts w:ascii="Arial" w:hAnsi="Arial" w:cs="Arial"/>
          <w:noProof/>
          <w:lang w:eastAsia="en-GB"/>
        </w:rPr>
      </w:pPr>
    </w:p>
    <w:p w14:paraId="4FA5CEBB" w14:textId="77777777" w:rsidR="00C80A9A" w:rsidRPr="005A19DC" w:rsidRDefault="00F75BB1" w:rsidP="00496D54">
      <w:pPr>
        <w:pStyle w:val="ListParagraph"/>
        <w:numPr>
          <w:ilvl w:val="0"/>
          <w:numId w:val="16"/>
        </w:numPr>
        <w:rPr>
          <w:rFonts w:ascii="Arial" w:hAnsi="Arial" w:cs="Arial"/>
          <w:b/>
          <w:noProof/>
          <w:lang w:eastAsia="en-GB"/>
        </w:rPr>
      </w:pPr>
      <w:r w:rsidRPr="005A19DC">
        <w:rPr>
          <w:rFonts w:ascii="Arial" w:hAnsi="Arial" w:cs="Arial"/>
          <w:noProof/>
          <w:lang w:eastAsia="en-GB"/>
        </w:rPr>
        <w:t xml:space="preserve">An </w:t>
      </w:r>
      <w:r w:rsidR="00496D54" w:rsidRPr="005A19DC">
        <w:rPr>
          <w:rFonts w:ascii="Arial" w:hAnsi="Arial" w:cs="Arial"/>
          <w:noProof/>
          <w:lang w:eastAsia="en-GB"/>
        </w:rPr>
        <w:t>approval letter</w:t>
      </w:r>
      <w:r w:rsidRPr="005A19DC">
        <w:rPr>
          <w:rFonts w:ascii="Arial" w:hAnsi="Arial" w:cs="Arial"/>
          <w:noProof/>
          <w:lang w:eastAsia="en-GB"/>
        </w:rPr>
        <w:t xml:space="preserve"> will be auto generated by the system</w:t>
      </w:r>
      <w:r w:rsidR="00496D54" w:rsidRPr="005A19DC">
        <w:rPr>
          <w:rFonts w:ascii="Arial" w:hAnsi="Arial" w:cs="Arial"/>
          <w:noProof/>
          <w:lang w:eastAsia="en-GB"/>
        </w:rPr>
        <w:t>. T</w:t>
      </w:r>
      <w:r w:rsidRPr="005A19DC">
        <w:rPr>
          <w:rFonts w:ascii="Arial" w:hAnsi="Arial" w:cs="Arial"/>
          <w:noProof/>
          <w:lang w:eastAsia="en-GB"/>
        </w:rPr>
        <w:t>his can be a</w:t>
      </w:r>
      <w:r w:rsidR="00496D54" w:rsidRPr="005A19DC">
        <w:rPr>
          <w:rFonts w:ascii="Arial" w:hAnsi="Arial" w:cs="Arial"/>
          <w:noProof/>
          <w:lang w:eastAsia="en-GB"/>
        </w:rPr>
        <w:t>ccessed via the patient’s notes and printed if needed.</w:t>
      </w:r>
    </w:p>
    <w:p w14:paraId="4FA5CEBC" w14:textId="77777777" w:rsidR="00AD456C" w:rsidRPr="0044141C" w:rsidRDefault="00496D54" w:rsidP="0044141C">
      <w:pPr>
        <w:pStyle w:val="Heading1"/>
        <w:rPr>
          <w:rFonts w:ascii="Arial" w:hAnsi="Arial" w:cs="Arial"/>
          <w:color w:val="4F81BD" w:themeColor="accent1"/>
        </w:rPr>
      </w:pPr>
      <w:bookmarkStart w:id="12" w:name="_Toc415641477"/>
      <w:r w:rsidRPr="0044141C">
        <w:rPr>
          <w:rFonts w:ascii="Arial" w:hAnsi="Arial" w:cs="Arial"/>
          <w:color w:val="4F81BD" w:themeColor="accent1"/>
        </w:rPr>
        <w:t>Stopping drug t</w:t>
      </w:r>
      <w:r w:rsidR="00C80A9A" w:rsidRPr="0044141C">
        <w:rPr>
          <w:rFonts w:ascii="Arial" w:hAnsi="Arial" w:cs="Arial"/>
          <w:color w:val="4F81BD" w:themeColor="accent1"/>
        </w:rPr>
        <w:t>reatment</w:t>
      </w:r>
      <w:bookmarkEnd w:id="12"/>
      <w:r w:rsidR="00AD456C" w:rsidRPr="0044141C">
        <w:rPr>
          <w:rFonts w:ascii="Arial" w:hAnsi="Arial" w:cs="Arial"/>
          <w:color w:val="4F81BD" w:themeColor="accent1"/>
        </w:rPr>
        <w:t xml:space="preserve"> </w:t>
      </w:r>
    </w:p>
    <w:p w14:paraId="4FA5CEBD" w14:textId="77777777" w:rsidR="00AD456C" w:rsidRPr="005A19DC" w:rsidRDefault="00AD456C" w:rsidP="002529C9">
      <w:pPr>
        <w:pStyle w:val="NoSpacing"/>
      </w:pPr>
    </w:p>
    <w:p w14:paraId="4FA5CEBE" w14:textId="77777777" w:rsidR="00AD456C" w:rsidRPr="005A19DC" w:rsidRDefault="00AD456C" w:rsidP="00656D2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Go to patient notes screen</w:t>
      </w:r>
    </w:p>
    <w:p w14:paraId="4FA5CEBF" w14:textId="77777777" w:rsidR="00AD456C" w:rsidRPr="005A19DC" w:rsidRDefault="00496D54" w:rsidP="00656D2C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S</w:t>
      </w:r>
      <w:r w:rsidR="00AD456C" w:rsidRPr="005A19DC">
        <w:rPr>
          <w:rFonts w:ascii="Arial" w:hAnsi="Arial" w:cs="Arial"/>
        </w:rPr>
        <w:t>elect “End of Treatment” and complete the screen that appears.</w:t>
      </w:r>
    </w:p>
    <w:p w14:paraId="4FA5CEC0" w14:textId="77777777" w:rsidR="002529C9" w:rsidRDefault="002E265E" w:rsidP="002529C9">
      <w:pPr>
        <w:pStyle w:val="ListParagraph"/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A5CF81" wp14:editId="4FA5CF82">
                <wp:simplePos x="0" y="0"/>
                <wp:positionH relativeFrom="column">
                  <wp:posOffset>2552369</wp:posOffset>
                </wp:positionH>
                <wp:positionV relativeFrom="paragraph">
                  <wp:posOffset>104747</wp:posOffset>
                </wp:positionV>
                <wp:extent cx="572494" cy="1200647"/>
                <wp:effectExtent l="57150" t="19050" r="7556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4" cy="120064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1908D" id="Straight Arrow Connector 33" o:spid="_x0000_s1026" type="#_x0000_t32" style="position:absolute;margin-left:200.95pt;margin-top:8.25pt;width:45.1pt;height:94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FA5CEC1" w14:textId="77777777" w:rsidR="00EA3FAC" w:rsidRDefault="00EA3FAC" w:rsidP="0031039D">
      <w:pPr>
        <w:pStyle w:val="Heading2"/>
        <w:rPr>
          <w:rFonts w:ascii="Arial" w:hAnsi="Arial" w:cs="Arial"/>
          <w:sz w:val="28"/>
          <w:szCs w:val="28"/>
        </w:rPr>
      </w:pPr>
    </w:p>
    <w:p w14:paraId="4FA5CEC2" w14:textId="77777777" w:rsidR="00EA3FAC" w:rsidRDefault="00886C3D" w:rsidP="007A56AC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FA5CF83" wp14:editId="4FA5CF84">
            <wp:extent cx="5796501" cy="399950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944" t="23542" r="26667" b="23702"/>
                    <a:stretch/>
                  </pic:blipFill>
                  <pic:spPr bwMode="auto">
                    <a:xfrm>
                      <a:off x="0" y="0"/>
                      <a:ext cx="5796501" cy="399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C3" w14:textId="77777777" w:rsidR="00EA3FAC" w:rsidRDefault="00EA3FAC" w:rsidP="0031039D">
      <w:pPr>
        <w:pStyle w:val="Heading2"/>
        <w:rPr>
          <w:rFonts w:ascii="Arial" w:hAnsi="Arial" w:cs="Arial"/>
          <w:sz w:val="28"/>
          <w:szCs w:val="28"/>
        </w:rPr>
      </w:pPr>
    </w:p>
    <w:p w14:paraId="4FA5CEC4" w14:textId="77777777" w:rsidR="00EA3FAC" w:rsidRDefault="00EA3FAC" w:rsidP="0031039D">
      <w:pPr>
        <w:pStyle w:val="Heading2"/>
        <w:rPr>
          <w:rFonts w:ascii="Arial" w:hAnsi="Arial" w:cs="Arial"/>
          <w:sz w:val="28"/>
          <w:szCs w:val="28"/>
        </w:rPr>
      </w:pPr>
    </w:p>
    <w:p w14:paraId="4FA5CEC5" w14:textId="77777777" w:rsidR="00EA3FAC" w:rsidRDefault="00EA3FAC" w:rsidP="0031039D">
      <w:pPr>
        <w:pStyle w:val="Heading2"/>
        <w:rPr>
          <w:rFonts w:ascii="Arial" w:hAnsi="Arial" w:cs="Arial"/>
          <w:sz w:val="28"/>
          <w:szCs w:val="28"/>
        </w:rPr>
      </w:pPr>
    </w:p>
    <w:p w14:paraId="4FA5CEC6" w14:textId="77777777" w:rsidR="00680BE1" w:rsidRDefault="00680BE1" w:rsidP="0031039D">
      <w:pPr>
        <w:pStyle w:val="Heading2"/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</w:pPr>
    </w:p>
    <w:p w14:paraId="4FA5CEC7" w14:textId="77777777" w:rsidR="00680BE1" w:rsidRDefault="00680BE1" w:rsidP="00680BE1"/>
    <w:p w14:paraId="4FA5CEC8" w14:textId="77777777" w:rsidR="00EC1F67" w:rsidRDefault="00EC1F67" w:rsidP="00680BE1"/>
    <w:p w14:paraId="4FA5CEC9" w14:textId="77777777" w:rsidR="00EC1F67" w:rsidRDefault="00EC1F67" w:rsidP="00680BE1"/>
    <w:p w14:paraId="4FA5CECA" w14:textId="77777777" w:rsidR="007A56AC" w:rsidRDefault="007A56AC" w:rsidP="00680BE1"/>
    <w:p w14:paraId="4FA5CECB" w14:textId="77777777" w:rsidR="00EC1F67" w:rsidRPr="00680BE1" w:rsidRDefault="00EC1F67" w:rsidP="00680BE1"/>
    <w:p w14:paraId="4FA5CECC" w14:textId="77777777" w:rsidR="00F1679C" w:rsidRPr="0044141C" w:rsidRDefault="00C80A9A" w:rsidP="0044141C">
      <w:pPr>
        <w:pStyle w:val="Heading1"/>
        <w:rPr>
          <w:rFonts w:ascii="Arial" w:hAnsi="Arial" w:cs="Arial"/>
          <w:color w:val="4F81BD" w:themeColor="accent1"/>
        </w:rPr>
      </w:pPr>
      <w:bookmarkStart w:id="13" w:name="_Toc415641478"/>
      <w:r w:rsidRPr="0044141C">
        <w:rPr>
          <w:rFonts w:ascii="Arial" w:hAnsi="Arial" w:cs="Arial"/>
          <w:color w:val="4F81BD" w:themeColor="accent1"/>
        </w:rPr>
        <w:t>V</w:t>
      </w:r>
      <w:r w:rsidR="00EC3489" w:rsidRPr="0044141C">
        <w:rPr>
          <w:rFonts w:ascii="Arial" w:hAnsi="Arial" w:cs="Arial"/>
          <w:color w:val="4F81BD" w:themeColor="accent1"/>
        </w:rPr>
        <w:t>iew</w:t>
      </w:r>
      <w:r w:rsidRPr="0044141C">
        <w:rPr>
          <w:rFonts w:ascii="Arial" w:hAnsi="Arial" w:cs="Arial"/>
          <w:color w:val="4F81BD" w:themeColor="accent1"/>
        </w:rPr>
        <w:t>ing an approved request</w:t>
      </w:r>
      <w:bookmarkEnd w:id="13"/>
    </w:p>
    <w:p w14:paraId="4FA5CECD" w14:textId="77777777" w:rsidR="00496D54" w:rsidRPr="005A19DC" w:rsidRDefault="00496D54" w:rsidP="00656D2C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Once a request has been approved it automatically loads on the patient’s action notes.</w:t>
      </w:r>
    </w:p>
    <w:p w14:paraId="4FA5CECE" w14:textId="77777777" w:rsidR="00496D54" w:rsidRPr="005A19DC" w:rsidRDefault="00496D54" w:rsidP="00656D2C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 xml:space="preserve">There are 3 </w:t>
      </w:r>
      <w:r w:rsidR="00A965D8" w:rsidRPr="005A19DC">
        <w:rPr>
          <w:rFonts w:ascii="Arial" w:hAnsi="Arial" w:cs="Arial"/>
        </w:rPr>
        <w:t>entries per request</w:t>
      </w:r>
    </w:p>
    <w:p w14:paraId="4FA5CECF" w14:textId="77777777" w:rsidR="00A965D8" w:rsidRPr="005A19DC" w:rsidRDefault="00A965D8" w:rsidP="00656D2C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1. The details of the request</w:t>
      </w:r>
    </w:p>
    <w:p w14:paraId="4FA5CED0" w14:textId="77777777" w:rsidR="00A965D8" w:rsidRPr="005A19DC" w:rsidRDefault="00A965D8" w:rsidP="00656D2C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2. The approval</w:t>
      </w:r>
    </w:p>
    <w:p w14:paraId="4FA5CED1" w14:textId="77777777" w:rsidR="00A965D8" w:rsidRPr="005A19DC" w:rsidRDefault="00A965D8" w:rsidP="00656D2C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3. The approval letter</w:t>
      </w:r>
    </w:p>
    <w:p w14:paraId="4FA5CED2" w14:textId="77777777" w:rsidR="00A965D8" w:rsidRPr="005A19DC" w:rsidRDefault="00A965D8" w:rsidP="00656D2C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5A19DC">
        <w:rPr>
          <w:rFonts w:ascii="Arial" w:hAnsi="Arial" w:cs="Arial"/>
        </w:rPr>
        <w:t>Each request has an I.D. number for easier identification.</w:t>
      </w:r>
    </w:p>
    <w:p w14:paraId="4FA5CED3" w14:textId="77777777" w:rsidR="00EC3489" w:rsidRDefault="00EC3489">
      <w:pPr>
        <w:rPr>
          <w:b/>
          <w:bCs/>
        </w:rPr>
      </w:pPr>
    </w:p>
    <w:p w14:paraId="4FA5CED4" w14:textId="77777777" w:rsidR="00EC3489" w:rsidRDefault="00024FD6" w:rsidP="00024FD6">
      <w:pPr>
        <w:jc w:val="center"/>
      </w:pP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A5CF85" wp14:editId="4FA5CF86">
                <wp:simplePos x="0" y="0"/>
                <wp:positionH relativeFrom="column">
                  <wp:posOffset>5462546</wp:posOffset>
                </wp:positionH>
                <wp:positionV relativeFrom="paragraph">
                  <wp:posOffset>2155162</wp:posOffset>
                </wp:positionV>
                <wp:extent cx="683260" cy="683260"/>
                <wp:effectExtent l="209550" t="0" r="21590" b="21590"/>
                <wp:wrapNone/>
                <wp:docPr id="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3260" cy="683260"/>
                        </a:xfrm>
                        <a:prstGeom prst="wedgeRectCallout">
                          <a:avLst>
                            <a:gd name="adj1" fmla="val -77513"/>
                            <a:gd name="adj2" fmla="val -398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5" w14:textId="77777777" w:rsidR="00EA3FAC" w:rsidRPr="00D01261" w:rsidRDefault="00EA3FAC" w:rsidP="00D524D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Icon to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view </w:t>
                            </w:r>
                            <w:r w:rsidR="00274F30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Approval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85" id="AutoShape 6" o:spid="_x0000_s1030" type="#_x0000_t61" style="position:absolute;left:0;text-align:left;margin-left:430.1pt;margin-top:169.7pt;width:53.8pt;height:53.8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" adj="-5943,2203">
                <v:textbox>
                  <w:txbxContent>
                    <w:p w14:paraId="4FA5CFC5" w14:textId="77777777" w:rsidR="00EA3FAC" w:rsidRPr="00D01261" w:rsidRDefault="00EA3FAC" w:rsidP="00D524D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Icon to </w:t>
                      </w:r>
                      <w:proofErr w:type="gramStart"/>
                      <w:r>
                        <w:rPr>
                          <w:sz w:val="16"/>
                        </w:rPr>
                        <w:t xml:space="preserve">view </w:t>
                      </w:r>
                      <w:r w:rsidR="00274F30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Approval</w:t>
                      </w:r>
                      <w:proofErr w:type="gramEnd"/>
                      <w:r>
                        <w:rPr>
                          <w:sz w:val="16"/>
                        </w:rPr>
                        <w:t xml:space="preserve"> letter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A5CF87" wp14:editId="4FA5CF88">
                <wp:simplePos x="0" y="0"/>
                <wp:positionH relativeFrom="column">
                  <wp:posOffset>5438692</wp:posOffset>
                </wp:positionH>
                <wp:positionV relativeFrom="paragraph">
                  <wp:posOffset>1646279</wp:posOffset>
                </wp:positionV>
                <wp:extent cx="715010" cy="406400"/>
                <wp:effectExtent l="304800" t="0" r="27940" b="1270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15010" cy="406400"/>
                        </a:xfrm>
                        <a:prstGeom prst="wedgeRectCallout">
                          <a:avLst>
                            <a:gd name="adj1" fmla="val -85701"/>
                            <a:gd name="adj2" fmla="val 439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6" w14:textId="77777777" w:rsidR="00EA3FAC" w:rsidRPr="00D01261" w:rsidRDefault="00EA3FAC" w:rsidP="00D524D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Icon to view Request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87" id="AutoShape 7" o:spid="_x0000_s1031" type="#_x0000_t61" style="position:absolute;left:0;text-align:left;margin-left:428.25pt;margin-top:129.65pt;width:56.3pt;height:32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" adj="-7711,20288">
                <v:textbox>
                  <w:txbxContent>
                    <w:p w14:paraId="4FA5CFC6" w14:textId="77777777" w:rsidR="00EA3FAC" w:rsidRPr="00D01261" w:rsidRDefault="00EA3FAC" w:rsidP="00D524D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Icon to view Request form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FA5CF89" wp14:editId="4FA5CF8A">
                <wp:simplePos x="0" y="0"/>
                <wp:positionH relativeFrom="column">
                  <wp:posOffset>5414838</wp:posOffset>
                </wp:positionH>
                <wp:positionV relativeFrom="paragraph">
                  <wp:posOffset>1153298</wp:posOffset>
                </wp:positionV>
                <wp:extent cx="683260" cy="357505"/>
                <wp:effectExtent l="685800" t="0" r="21590" b="137795"/>
                <wp:wrapNone/>
                <wp:docPr id="3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3260" cy="357505"/>
                        </a:xfrm>
                        <a:prstGeom prst="wedgeRectCallout">
                          <a:avLst>
                            <a:gd name="adj1" fmla="val -144581"/>
                            <a:gd name="adj2" fmla="val -73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7" w14:textId="77777777" w:rsidR="00EA3FAC" w:rsidRPr="00D01261" w:rsidRDefault="00EA3FAC" w:rsidP="008C259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Icon to edit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89" id="_x0000_s1032" type="#_x0000_t61" style="position:absolute;left:0;text-align:left;margin-left:426.35pt;margin-top:90.8pt;width:53.8pt;height:28.1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" adj="-20429,-5042">
                <v:textbox>
                  <w:txbxContent>
                    <w:p w14:paraId="4FA5CFC7" w14:textId="77777777" w:rsidR="00EA3FAC" w:rsidRPr="00D01261" w:rsidRDefault="00EA3FAC" w:rsidP="008C259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Icon to edit request</w:t>
                      </w:r>
                    </w:p>
                  </w:txbxContent>
                </v:textbox>
              </v:shape>
            </w:pict>
          </mc:Fallback>
        </mc:AlternateContent>
      </w:r>
      <w:r w:rsidR="00886C3D">
        <w:rPr>
          <w:noProof/>
          <w:lang w:eastAsia="en-GB"/>
        </w:rPr>
        <w:drawing>
          <wp:inline distT="0" distB="0" distL="0" distR="0" wp14:anchorId="4FA5CF8B" wp14:editId="4FA5CF8C">
            <wp:extent cx="5454595" cy="31646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722" t="23704" r="30417" b="31601"/>
                    <a:stretch/>
                  </pic:blipFill>
                  <pic:spPr bwMode="auto">
                    <a:xfrm>
                      <a:off x="0" y="0"/>
                      <a:ext cx="5460859" cy="316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D5" w14:textId="77777777" w:rsidR="00D524D6" w:rsidRPr="0044141C" w:rsidRDefault="00A33987" w:rsidP="0044141C">
      <w:pPr>
        <w:pStyle w:val="Heading1"/>
        <w:rPr>
          <w:rFonts w:ascii="Arial" w:hAnsi="Arial" w:cs="Arial"/>
        </w:rPr>
      </w:pPr>
      <w:bookmarkStart w:id="14" w:name="_Toc387306861"/>
      <w:r>
        <w:t xml:space="preserve"> </w:t>
      </w:r>
      <w:bookmarkStart w:id="15" w:name="_Toc415641479"/>
      <w:r w:rsidRPr="0044141C">
        <w:rPr>
          <w:rFonts w:ascii="Arial" w:hAnsi="Arial" w:cs="Arial"/>
          <w:color w:val="4F81BD" w:themeColor="accent1"/>
        </w:rPr>
        <w:t>A</w:t>
      </w:r>
      <w:r w:rsidR="00D524D6" w:rsidRPr="0044141C">
        <w:rPr>
          <w:rFonts w:ascii="Arial" w:hAnsi="Arial" w:cs="Arial"/>
          <w:color w:val="4F81BD" w:themeColor="accent1"/>
        </w:rPr>
        <w:t>pproval letter</w:t>
      </w:r>
      <w:bookmarkEnd w:id="14"/>
      <w:bookmarkEnd w:id="15"/>
      <w:r w:rsidR="00D524D6" w:rsidRPr="0044141C">
        <w:rPr>
          <w:rFonts w:ascii="Arial" w:hAnsi="Arial" w:cs="Arial"/>
          <w:color w:val="4F81BD" w:themeColor="accent1"/>
        </w:rPr>
        <w:t xml:space="preserve"> </w:t>
      </w:r>
    </w:p>
    <w:p w14:paraId="4FA5CED6" w14:textId="77777777" w:rsidR="00D524D6" w:rsidRPr="002A494F" w:rsidRDefault="00D524D6" w:rsidP="00D524D6"/>
    <w:p w14:paraId="4FA5CED7" w14:textId="77777777" w:rsidR="00D524D6" w:rsidRPr="00F20FEF" w:rsidRDefault="00D524D6" w:rsidP="00274F30">
      <w:pPr>
        <w:pStyle w:val="ListParagraph"/>
        <w:numPr>
          <w:ilvl w:val="0"/>
          <w:numId w:val="49"/>
        </w:numPr>
        <w:rPr>
          <w:rFonts w:ascii="Arial" w:hAnsi="Arial" w:cs="Arial"/>
          <w:noProof/>
          <w:lang w:eastAsia="en-GB"/>
        </w:rPr>
      </w:pPr>
      <w:r w:rsidRPr="00F20FEF">
        <w:rPr>
          <w:rFonts w:ascii="Arial" w:hAnsi="Arial" w:cs="Arial"/>
          <w:noProof/>
          <w:lang w:eastAsia="en-GB"/>
        </w:rPr>
        <w:t>Search for the patient (as described above) then select the ‘Letter’ icon.</w:t>
      </w:r>
    </w:p>
    <w:p w14:paraId="4FA5CED8" w14:textId="77777777" w:rsidR="00D524D6" w:rsidRPr="002A494F" w:rsidRDefault="00D524D6" w:rsidP="00D524D6">
      <w:pPr>
        <w:pStyle w:val="ListParagraph"/>
        <w:rPr>
          <w:rFonts w:ascii="Arial" w:hAnsi="Arial" w:cs="Arial"/>
          <w:noProof/>
          <w:lang w:eastAsia="en-GB"/>
        </w:rPr>
      </w:pPr>
    </w:p>
    <w:p w14:paraId="4FA5CED9" w14:textId="77777777" w:rsidR="008C2591" w:rsidRDefault="00D524D6" w:rsidP="00274F30">
      <w:pPr>
        <w:pStyle w:val="ListParagraph"/>
        <w:numPr>
          <w:ilvl w:val="0"/>
          <w:numId w:val="49"/>
        </w:numPr>
        <w:rPr>
          <w:rFonts w:ascii="Arial" w:hAnsi="Arial" w:cs="Arial"/>
          <w:noProof/>
          <w:lang w:eastAsia="en-GB"/>
        </w:rPr>
      </w:pPr>
      <w:r w:rsidRPr="002A494F">
        <w:rPr>
          <w:rFonts w:ascii="Arial" w:hAnsi="Arial" w:cs="Arial"/>
          <w:noProof/>
          <w:lang w:eastAsia="en-GB"/>
        </w:rPr>
        <w:t>To be up</w:t>
      </w:r>
      <w:r w:rsidR="008C2591">
        <w:rPr>
          <w:rFonts w:ascii="Arial" w:hAnsi="Arial" w:cs="Arial"/>
          <w:noProof/>
          <w:lang w:eastAsia="en-GB"/>
        </w:rPr>
        <w:t>dated when we have letter added</w:t>
      </w:r>
    </w:p>
    <w:p w14:paraId="4FA5CEDA" w14:textId="77777777" w:rsidR="00D524D6" w:rsidRPr="00913B1E" w:rsidRDefault="00D524D6" w:rsidP="008C2591">
      <w:pPr>
        <w:pStyle w:val="ListParagraph"/>
        <w:rPr>
          <w:rFonts w:ascii="Arial" w:hAnsi="Arial" w:cs="Arial"/>
          <w:noProof/>
          <w:lang w:eastAsia="en-GB"/>
        </w:rPr>
      </w:pPr>
    </w:p>
    <w:p w14:paraId="4FA5CEDB" w14:textId="77777777" w:rsidR="00D524D6" w:rsidRPr="00274F30" w:rsidRDefault="00D524D6" w:rsidP="00274F30">
      <w:pPr>
        <w:pStyle w:val="ListParagraph"/>
        <w:numPr>
          <w:ilvl w:val="0"/>
          <w:numId w:val="49"/>
        </w:numPr>
        <w:rPr>
          <w:rFonts w:ascii="Arial" w:hAnsi="Arial" w:cs="Arial"/>
          <w:noProof/>
          <w:lang w:eastAsia="en-GB"/>
        </w:rPr>
      </w:pPr>
      <w:r w:rsidRPr="00274F30">
        <w:rPr>
          <w:rFonts w:ascii="Arial" w:hAnsi="Arial" w:cs="Arial"/>
        </w:rPr>
        <w:t>Click on the letter icon.</w:t>
      </w:r>
    </w:p>
    <w:p w14:paraId="4FA5CEDC" w14:textId="77777777" w:rsidR="00D524D6" w:rsidRPr="00913B1E" w:rsidRDefault="00D524D6" w:rsidP="00F20FEF">
      <w:pPr>
        <w:pStyle w:val="ListParagraph"/>
        <w:rPr>
          <w:rFonts w:ascii="Arial" w:hAnsi="Arial" w:cs="Arial"/>
          <w:b/>
        </w:rPr>
      </w:pPr>
    </w:p>
    <w:p w14:paraId="4FA5CEDD" w14:textId="77777777" w:rsidR="00D524D6" w:rsidRPr="00274F30" w:rsidRDefault="00D524D6" w:rsidP="00274F30">
      <w:pPr>
        <w:pStyle w:val="ListParagraph"/>
        <w:numPr>
          <w:ilvl w:val="0"/>
          <w:numId w:val="49"/>
        </w:numPr>
        <w:rPr>
          <w:rFonts w:ascii="Arial" w:hAnsi="Arial" w:cs="Arial"/>
          <w:b/>
        </w:rPr>
      </w:pPr>
      <w:r w:rsidRPr="00274F30">
        <w:rPr>
          <w:rFonts w:ascii="Arial" w:hAnsi="Arial" w:cs="Arial"/>
        </w:rPr>
        <w:t>See sample approval letter below.</w:t>
      </w:r>
    </w:p>
    <w:p w14:paraId="4FA5CEDE" w14:textId="77777777" w:rsidR="00D524D6" w:rsidRPr="00D86159" w:rsidRDefault="00D524D6" w:rsidP="00F20FEF">
      <w:pPr>
        <w:pStyle w:val="ListParagraph"/>
        <w:rPr>
          <w:rFonts w:ascii="Arial" w:hAnsi="Arial" w:cs="Arial"/>
          <w:b/>
        </w:rPr>
      </w:pPr>
    </w:p>
    <w:p w14:paraId="4FA5CEDF" w14:textId="77777777" w:rsidR="00D524D6" w:rsidRPr="00F20FEF" w:rsidRDefault="00D524D6" w:rsidP="00274F30">
      <w:pPr>
        <w:pStyle w:val="ListParagraph"/>
        <w:numPr>
          <w:ilvl w:val="0"/>
          <w:numId w:val="49"/>
        </w:numPr>
        <w:rPr>
          <w:rFonts w:ascii="Arial" w:hAnsi="Arial" w:cs="Arial"/>
          <w:b/>
        </w:rPr>
      </w:pPr>
      <w:r w:rsidRPr="00F20FEF">
        <w:rPr>
          <w:rFonts w:ascii="Arial" w:hAnsi="Arial" w:cs="Arial"/>
        </w:rPr>
        <w:t>This can be p</w:t>
      </w:r>
      <w:r w:rsidR="005022A5">
        <w:rPr>
          <w:rFonts w:ascii="Arial" w:hAnsi="Arial" w:cs="Arial"/>
        </w:rPr>
        <w:t xml:space="preserve">rinted and </w:t>
      </w:r>
      <w:r w:rsidR="000855FC">
        <w:rPr>
          <w:rFonts w:ascii="Arial" w:hAnsi="Arial" w:cs="Arial"/>
        </w:rPr>
        <w:t>given to patient along with the prescription to take</w:t>
      </w:r>
      <w:r w:rsidR="005022A5">
        <w:rPr>
          <w:rFonts w:ascii="Arial" w:hAnsi="Arial" w:cs="Arial"/>
        </w:rPr>
        <w:t xml:space="preserve"> to Pharmacy and/</w:t>
      </w:r>
      <w:r w:rsidRPr="00F20FEF">
        <w:rPr>
          <w:rFonts w:ascii="Arial" w:hAnsi="Arial" w:cs="Arial"/>
        </w:rPr>
        <w:t>or filed in the patient’s notes.</w:t>
      </w:r>
    </w:p>
    <w:p w14:paraId="4FA5CEE0" w14:textId="77777777" w:rsidR="00D524D6" w:rsidRPr="001F691E" w:rsidRDefault="00D524D6" w:rsidP="00D524D6">
      <w:pPr>
        <w:jc w:val="center"/>
        <w:rPr>
          <w:rFonts w:ascii="Arial" w:hAnsi="Arial" w:cs="Arial"/>
          <w:b/>
        </w:rPr>
      </w:pPr>
    </w:p>
    <w:p w14:paraId="4FA5CEE1" w14:textId="77777777" w:rsidR="00A33987" w:rsidRDefault="00A33987" w:rsidP="00060BA3">
      <w:pPr>
        <w:pStyle w:val="Heading2"/>
        <w:rPr>
          <w:rFonts w:ascii="Arial" w:hAnsi="Arial" w:cs="Arial"/>
          <w:sz w:val="28"/>
          <w:szCs w:val="28"/>
        </w:rPr>
      </w:pPr>
      <w:bookmarkStart w:id="16" w:name="_Toc313376611"/>
      <w:bookmarkStart w:id="17" w:name="_Toc318706183"/>
      <w:bookmarkStart w:id="18" w:name="_Toc387306862"/>
    </w:p>
    <w:p w14:paraId="4FA5CEE2" w14:textId="77777777" w:rsidR="00A33987" w:rsidRDefault="00B154BA" w:rsidP="00024FD6">
      <w:pPr>
        <w:rPr>
          <w:rFonts w:ascii="Arial" w:hAnsi="Arial" w:cs="Arial"/>
          <w:sz w:val="28"/>
          <w:szCs w:val="28"/>
        </w:rPr>
      </w:pP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A5CF8D" wp14:editId="4FA5CF8E">
                <wp:simplePos x="0" y="0"/>
                <wp:positionH relativeFrom="column">
                  <wp:posOffset>-524786</wp:posOffset>
                </wp:positionH>
                <wp:positionV relativeFrom="paragraph">
                  <wp:posOffset>5696530</wp:posOffset>
                </wp:positionV>
                <wp:extent cx="222250" cy="294005"/>
                <wp:effectExtent l="0" t="57150" r="444500" b="10795"/>
                <wp:wrapNone/>
                <wp:docPr id="4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2250" cy="294005"/>
                        </a:xfrm>
                        <a:prstGeom prst="wedgeRectCallout">
                          <a:avLst>
                            <a:gd name="adj1" fmla="val 212262"/>
                            <a:gd name="adj2" fmla="val 633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8" w14:textId="77777777" w:rsidR="00EA3FAC" w:rsidRPr="00D01261" w:rsidRDefault="00EA3FAC" w:rsidP="00B154B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8D" id="_x0000_s1033" type="#_x0000_t61" style="position:absolute;margin-left:-41.3pt;margin-top:448.55pt;width:17.5pt;height:23.1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" adj="56649,24489">
                <v:textbox>
                  <w:txbxContent>
                    <w:p w14:paraId="4FA5CFC8" w14:textId="77777777" w:rsidR="00EA3FAC" w:rsidRPr="00D01261" w:rsidRDefault="00EA3FAC" w:rsidP="00B154B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FA5CF8F" wp14:editId="4FA5CF90">
                <wp:simplePos x="0" y="0"/>
                <wp:positionH relativeFrom="column">
                  <wp:posOffset>-556895</wp:posOffset>
                </wp:positionH>
                <wp:positionV relativeFrom="paragraph">
                  <wp:posOffset>4503420</wp:posOffset>
                </wp:positionV>
                <wp:extent cx="222250" cy="294005"/>
                <wp:effectExtent l="0" t="0" r="482600" b="258445"/>
                <wp:wrapNone/>
                <wp:docPr id="3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2250" cy="294005"/>
                        </a:xfrm>
                        <a:prstGeom prst="wedgeRectCallout">
                          <a:avLst>
                            <a:gd name="adj1" fmla="val 230149"/>
                            <a:gd name="adj2" fmla="val -1178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9" w14:textId="77777777" w:rsidR="00EA3FAC" w:rsidRPr="00D01261" w:rsidRDefault="00EA3FAC" w:rsidP="00B154B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8F" id="_x0000_s1034" type="#_x0000_t61" style="position:absolute;margin-left:-43.85pt;margin-top:354.6pt;width:17.5pt;height:23.1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" adj="60512,-14650">
                <v:textbox>
                  <w:txbxContent>
                    <w:p w14:paraId="4FA5CFC9" w14:textId="77777777" w:rsidR="00EA3FAC" w:rsidRPr="00D01261" w:rsidRDefault="00EA3FAC" w:rsidP="00B154B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A5CF91" wp14:editId="4FA5CF92">
                <wp:simplePos x="0" y="0"/>
                <wp:positionH relativeFrom="column">
                  <wp:posOffset>-405517</wp:posOffset>
                </wp:positionH>
                <wp:positionV relativeFrom="paragraph">
                  <wp:posOffset>3820022</wp:posOffset>
                </wp:positionV>
                <wp:extent cx="222250" cy="294005"/>
                <wp:effectExtent l="0" t="0" r="330200" b="31559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2250" cy="294005"/>
                        </a:xfrm>
                        <a:prstGeom prst="wedgeRectCallout">
                          <a:avLst>
                            <a:gd name="adj1" fmla="val 165752"/>
                            <a:gd name="adj2" fmla="val -1394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A" w14:textId="77777777" w:rsidR="00EA3FAC" w:rsidRPr="00D01261" w:rsidRDefault="00EA3FAC" w:rsidP="00B154B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91" id="_x0000_s1035" type="#_x0000_t61" style="position:absolute;margin-left:-31.95pt;margin-top:300.8pt;width:17.5pt;height:23.1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" adj="46602,-19324">
                <v:textbox>
                  <w:txbxContent>
                    <w:p w14:paraId="4FA5CFCA" w14:textId="77777777" w:rsidR="00EA3FAC" w:rsidRPr="00D01261" w:rsidRDefault="00EA3FAC" w:rsidP="00B154B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A5CF93" wp14:editId="4FA5CF94">
                <wp:simplePos x="0" y="0"/>
                <wp:positionH relativeFrom="column">
                  <wp:posOffset>-477078</wp:posOffset>
                </wp:positionH>
                <wp:positionV relativeFrom="paragraph">
                  <wp:posOffset>5108133</wp:posOffset>
                </wp:positionV>
                <wp:extent cx="222250" cy="294005"/>
                <wp:effectExtent l="0" t="0" r="387350" b="10795"/>
                <wp:wrapNone/>
                <wp:docPr id="3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2250" cy="294005"/>
                        </a:xfrm>
                        <a:prstGeom prst="wedgeRectCallout">
                          <a:avLst>
                            <a:gd name="adj1" fmla="val 197951"/>
                            <a:gd name="adj2" fmla="val -258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CFCB" w14:textId="77777777" w:rsidR="00EA3FAC" w:rsidRPr="00D01261" w:rsidRDefault="00EA3FAC" w:rsidP="00B154B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CF93" id="_x0000_s1036" type="#_x0000_t61" style="position:absolute;margin-left:-37.55pt;margin-top:402.2pt;width:17.5pt;height:23.1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" adj="53557,5211">
                <v:textbox>
                  <w:txbxContent>
                    <w:p w14:paraId="4FA5CFCB" w14:textId="77777777" w:rsidR="00EA3FAC" w:rsidRPr="00D01261" w:rsidRDefault="00EA3FAC" w:rsidP="00B154B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C2591">
        <w:rPr>
          <w:noProof/>
          <w:lang w:eastAsia="en-GB"/>
        </w:rPr>
        <w:drawing>
          <wp:inline distT="0" distB="0" distL="0" distR="0" wp14:anchorId="4FA5CF95" wp14:editId="4FA5CF96">
            <wp:extent cx="6503734" cy="7545787"/>
            <wp:effectExtent l="19050" t="19050" r="11430" b="17145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89" t="10651" r="479" b="11154"/>
                    <a:stretch/>
                  </pic:blipFill>
                  <pic:spPr bwMode="auto">
                    <a:xfrm>
                      <a:off x="0" y="0"/>
                      <a:ext cx="6496216" cy="753706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EE3" w14:textId="77777777" w:rsidR="00A33987" w:rsidRPr="0044141C" w:rsidRDefault="00274F30" w:rsidP="0044141C">
      <w:pPr>
        <w:pStyle w:val="ListParagraph"/>
        <w:numPr>
          <w:ilvl w:val="0"/>
          <w:numId w:val="50"/>
        </w:numPr>
        <w:rPr>
          <w:rFonts w:ascii="Arial" w:hAnsi="Arial" w:cs="Arial"/>
        </w:rPr>
      </w:pPr>
      <w:r w:rsidRPr="0044141C">
        <w:rPr>
          <w:rFonts w:ascii="Arial" w:hAnsi="Arial" w:cs="Arial"/>
        </w:rPr>
        <w:t>Patient details</w:t>
      </w:r>
    </w:p>
    <w:p w14:paraId="4FA5CEE4" w14:textId="77777777" w:rsidR="00274F30" w:rsidRPr="005A19DC" w:rsidRDefault="00274F30" w:rsidP="00274F30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0"/>
          <w:szCs w:val="20"/>
        </w:rPr>
      </w:pPr>
      <w:r w:rsidRPr="005A19DC">
        <w:rPr>
          <w:rFonts w:ascii="Arial" w:hAnsi="Arial" w:cs="Arial"/>
          <w:b/>
          <w:sz w:val="20"/>
          <w:szCs w:val="20"/>
        </w:rPr>
        <w:t>Drug and condition</w:t>
      </w:r>
    </w:p>
    <w:p w14:paraId="4FA5CEE5" w14:textId="77777777" w:rsidR="00274F30" w:rsidRPr="005A19DC" w:rsidRDefault="00274F30" w:rsidP="00274F30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0"/>
          <w:szCs w:val="20"/>
        </w:rPr>
      </w:pPr>
      <w:r w:rsidRPr="005A19DC">
        <w:rPr>
          <w:rFonts w:ascii="Arial" w:hAnsi="Arial" w:cs="Arial"/>
          <w:b/>
          <w:sz w:val="20"/>
          <w:szCs w:val="20"/>
        </w:rPr>
        <w:t>Date of request and APPROVAL</w:t>
      </w:r>
    </w:p>
    <w:p w14:paraId="4FA5CEE6" w14:textId="77777777" w:rsidR="00A33987" w:rsidRPr="005A19DC" w:rsidRDefault="00274F30" w:rsidP="00060BA3">
      <w:pPr>
        <w:pStyle w:val="ListParagraph"/>
        <w:numPr>
          <w:ilvl w:val="0"/>
          <w:numId w:val="50"/>
        </w:numPr>
        <w:rPr>
          <w:rFonts w:ascii="Arial" w:hAnsi="Arial" w:cs="Arial"/>
          <w:b/>
          <w:sz w:val="20"/>
          <w:szCs w:val="20"/>
        </w:rPr>
      </w:pPr>
      <w:r w:rsidRPr="005A19DC">
        <w:rPr>
          <w:rFonts w:ascii="Arial" w:hAnsi="Arial" w:cs="Arial"/>
          <w:b/>
          <w:sz w:val="20"/>
          <w:szCs w:val="20"/>
        </w:rPr>
        <w:t>Review date</w:t>
      </w:r>
    </w:p>
    <w:p w14:paraId="4FA5CEE7" w14:textId="77777777" w:rsidR="00060BA3" w:rsidRPr="0044141C" w:rsidRDefault="00060BA3" w:rsidP="0044141C">
      <w:pPr>
        <w:pStyle w:val="Heading1"/>
        <w:rPr>
          <w:rFonts w:ascii="Arial" w:hAnsi="Arial" w:cs="Arial"/>
          <w:color w:val="4F81BD" w:themeColor="accent1"/>
        </w:rPr>
      </w:pPr>
      <w:bookmarkStart w:id="19" w:name="_Toc415641480"/>
      <w:r w:rsidRPr="0044141C">
        <w:rPr>
          <w:rFonts w:ascii="Arial" w:hAnsi="Arial" w:cs="Arial"/>
          <w:color w:val="4F81BD" w:themeColor="accent1"/>
        </w:rPr>
        <w:t>Uploading other documents</w:t>
      </w:r>
      <w:bookmarkEnd w:id="16"/>
      <w:bookmarkEnd w:id="17"/>
      <w:bookmarkEnd w:id="19"/>
    </w:p>
    <w:p w14:paraId="4FA5CEE8" w14:textId="77777777" w:rsidR="00060BA3" w:rsidRPr="00060BA3" w:rsidRDefault="00060BA3" w:rsidP="00656D2C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060BA3">
        <w:rPr>
          <w:rFonts w:ascii="Arial" w:hAnsi="Arial" w:cs="Arial"/>
        </w:rPr>
        <w:t>At the top of the</w:t>
      </w:r>
      <w:r w:rsidR="005022A5">
        <w:rPr>
          <w:rFonts w:ascii="Arial" w:hAnsi="Arial" w:cs="Arial"/>
        </w:rPr>
        <w:t xml:space="preserve"> Patient Notes screens,</w:t>
      </w:r>
      <w:r w:rsidRPr="00060BA3">
        <w:rPr>
          <w:rFonts w:ascii="Arial" w:hAnsi="Arial" w:cs="Arial"/>
        </w:rPr>
        <w:t xml:space="preserve"> you will notice the following menu options. Other documents </w:t>
      </w:r>
      <w:r w:rsidR="00C33108">
        <w:rPr>
          <w:rFonts w:ascii="Arial" w:hAnsi="Arial" w:cs="Arial"/>
        </w:rPr>
        <w:t>(</w:t>
      </w:r>
      <w:r w:rsidR="00274F30">
        <w:rPr>
          <w:rFonts w:ascii="Arial" w:hAnsi="Arial" w:cs="Arial"/>
        </w:rPr>
        <w:t>e.g.</w:t>
      </w:r>
      <w:r w:rsidR="00C33108">
        <w:rPr>
          <w:rFonts w:ascii="Arial" w:hAnsi="Arial" w:cs="Arial"/>
        </w:rPr>
        <w:t xml:space="preserve"> test results) </w:t>
      </w:r>
      <w:r w:rsidRPr="00060BA3">
        <w:rPr>
          <w:rFonts w:ascii="Arial" w:hAnsi="Arial" w:cs="Arial"/>
        </w:rPr>
        <w:t>can be uploaded onto the database by clicking on the ‘Upload Docs’ option.</w:t>
      </w:r>
    </w:p>
    <w:p w14:paraId="4FA5CEE9" w14:textId="77777777" w:rsidR="00060BA3" w:rsidRPr="00060BA3" w:rsidRDefault="005022A5" w:rsidP="00060BA3">
      <w:pPr>
        <w:rPr>
          <w:rFonts w:ascii="Arial" w:hAnsi="Arial" w:cs="Arial"/>
          <w:b/>
          <w:u w:val="single"/>
        </w:rPr>
      </w:pPr>
      <w:r w:rsidRPr="003103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A5CF97" wp14:editId="4FA5CF98">
                <wp:simplePos x="0" y="0"/>
                <wp:positionH relativeFrom="column">
                  <wp:posOffset>3665551</wp:posOffset>
                </wp:positionH>
                <wp:positionV relativeFrom="paragraph">
                  <wp:posOffset>5080</wp:posOffset>
                </wp:positionV>
                <wp:extent cx="549552" cy="397565"/>
                <wp:effectExtent l="38100" t="19050" r="60325" b="977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552" cy="3975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C0C86" id="Straight Arrow Connector 11" o:spid="_x0000_s1026" type="#_x0000_t32" style="position:absolute;margin-left:288.65pt;margin-top:.4pt;width:43.25pt;height:31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FA5CEEA" w14:textId="77777777" w:rsidR="00060BA3" w:rsidRPr="00060BA3" w:rsidRDefault="00060BA3" w:rsidP="00060BA3">
      <w:pPr>
        <w:jc w:val="center"/>
        <w:rPr>
          <w:rFonts w:ascii="Arial" w:hAnsi="Arial" w:cs="Arial"/>
          <w:b/>
          <w:u w:val="single"/>
        </w:rPr>
      </w:pPr>
      <w:r w:rsidRPr="00060BA3">
        <w:rPr>
          <w:rFonts w:ascii="Arial" w:hAnsi="Arial" w:cs="Arial"/>
          <w:b/>
          <w:noProof/>
          <w:u w:val="single"/>
          <w:lang w:eastAsia="en-GB"/>
        </w:rPr>
        <w:drawing>
          <wp:inline distT="0" distB="0" distL="0" distR="0" wp14:anchorId="4FA5CF99" wp14:editId="4FA5CF9A">
            <wp:extent cx="6475730" cy="187325"/>
            <wp:effectExtent l="0" t="0" r="127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6" t="39418" r="25476" b="5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CEEB" w14:textId="77777777" w:rsidR="00060BA3" w:rsidRPr="00060BA3" w:rsidRDefault="00060BA3" w:rsidP="00060BA3">
      <w:pPr>
        <w:rPr>
          <w:rFonts w:ascii="Arial" w:hAnsi="Arial" w:cs="Arial"/>
          <w:b/>
          <w:u w:val="single"/>
        </w:rPr>
      </w:pPr>
    </w:p>
    <w:p w14:paraId="4FA5CEEC" w14:textId="77777777" w:rsidR="00060BA3" w:rsidRDefault="00060BA3" w:rsidP="00656D2C">
      <w:pPr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060BA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4FA5CF9B" wp14:editId="4FA5CF9C">
            <wp:simplePos x="0" y="0"/>
            <wp:positionH relativeFrom="column">
              <wp:posOffset>332740</wp:posOffset>
            </wp:positionH>
            <wp:positionV relativeFrom="paragraph">
              <wp:posOffset>366395</wp:posOffset>
            </wp:positionV>
            <wp:extent cx="5178425" cy="1847850"/>
            <wp:effectExtent l="0" t="0" r="317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8" t="28421" r="24524" b="4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108">
        <w:rPr>
          <w:rFonts w:ascii="Arial" w:hAnsi="Arial" w:cs="Arial"/>
        </w:rPr>
        <w:t>T</w:t>
      </w:r>
      <w:r w:rsidRPr="00060BA3">
        <w:rPr>
          <w:rFonts w:ascii="Arial" w:hAnsi="Arial" w:cs="Arial"/>
        </w:rPr>
        <w:t>he following screen</w:t>
      </w:r>
      <w:r w:rsidR="00C33108">
        <w:rPr>
          <w:rFonts w:ascii="Arial" w:hAnsi="Arial" w:cs="Arial"/>
        </w:rPr>
        <w:t xml:space="preserve"> will be presented</w:t>
      </w:r>
      <w:r w:rsidRPr="00060BA3">
        <w:rPr>
          <w:rFonts w:ascii="Arial" w:hAnsi="Arial" w:cs="Arial"/>
        </w:rPr>
        <w:t>:</w:t>
      </w:r>
    </w:p>
    <w:p w14:paraId="4FA5CEED" w14:textId="77777777" w:rsidR="00060BA3" w:rsidRPr="00060BA3" w:rsidRDefault="005022A5" w:rsidP="00060BA3">
      <w:pPr>
        <w:spacing w:after="0" w:line="240" w:lineRule="auto"/>
        <w:ind w:left="360"/>
        <w:rPr>
          <w:rFonts w:ascii="Arial" w:hAnsi="Arial" w:cs="Arial"/>
        </w:rPr>
      </w:pPr>
      <w:r w:rsidRPr="003103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A5CF9D" wp14:editId="4FA5CF9E">
                <wp:simplePos x="0" y="0"/>
                <wp:positionH relativeFrom="column">
                  <wp:posOffset>4476750</wp:posOffset>
                </wp:positionH>
                <wp:positionV relativeFrom="paragraph">
                  <wp:posOffset>929640</wp:posOffset>
                </wp:positionV>
                <wp:extent cx="466725" cy="219075"/>
                <wp:effectExtent l="57150" t="38100" r="66675" b="1047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190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8952" id="Straight Arrow Connector 43" o:spid="_x0000_s1026" type="#_x0000_t32" style="position:absolute;margin-left:352.5pt;margin-top:73.2pt;width:36.75pt;height:17.2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FA5CEEE" w14:textId="77777777" w:rsidR="00C33108" w:rsidRPr="00E82FD3" w:rsidRDefault="00060BA3" w:rsidP="00E82FD3">
      <w:pPr>
        <w:rPr>
          <w:rFonts w:ascii="Arial" w:hAnsi="Arial" w:cs="Arial"/>
          <w:b/>
        </w:rPr>
      </w:pPr>
      <w:r w:rsidRPr="00E82FD3">
        <w:rPr>
          <w:rFonts w:ascii="Arial" w:hAnsi="Arial" w:cs="Arial"/>
        </w:rPr>
        <w:t>Click on "Browse" to select file; the user will be able to upload a file from their desktop or other folder on their PC or shared folder.</w:t>
      </w:r>
    </w:p>
    <w:p w14:paraId="4FA5CEEF" w14:textId="77777777" w:rsidR="00060BA3" w:rsidRPr="00E82FD3" w:rsidRDefault="00060BA3" w:rsidP="00E82FD3">
      <w:pPr>
        <w:rPr>
          <w:rFonts w:ascii="Arial" w:hAnsi="Arial" w:cs="Arial"/>
          <w:b/>
        </w:rPr>
      </w:pPr>
      <w:r w:rsidRPr="005A19DC">
        <w:t xml:space="preserve"> </w:t>
      </w:r>
      <w:r w:rsidRPr="00E82FD3">
        <w:rPr>
          <w:rFonts w:ascii="Arial" w:hAnsi="Arial" w:cs="Arial"/>
        </w:rPr>
        <w:t>Type a description of the file in the "Enter a Description" field.</w:t>
      </w:r>
    </w:p>
    <w:p w14:paraId="4FA5CEF0" w14:textId="77777777" w:rsidR="006C54DD" w:rsidRPr="00E82FD3" w:rsidRDefault="006C54DD" w:rsidP="00E82FD3">
      <w:pPr>
        <w:rPr>
          <w:rFonts w:ascii="Arial" w:hAnsi="Arial" w:cs="Arial"/>
        </w:rPr>
      </w:pPr>
      <w:r w:rsidRPr="00E82FD3">
        <w:rPr>
          <w:rFonts w:ascii="Arial" w:hAnsi="Arial" w:cs="Arial"/>
        </w:rPr>
        <w:t>Click “Upload”</w:t>
      </w:r>
    </w:p>
    <w:p w14:paraId="4FA5CEF1" w14:textId="77777777" w:rsidR="00A33987" w:rsidRDefault="00A33987" w:rsidP="00F20FEF">
      <w:pPr>
        <w:pStyle w:val="Heading2"/>
        <w:rPr>
          <w:rFonts w:ascii="Arial" w:hAnsi="Arial" w:cs="Arial"/>
          <w:sz w:val="28"/>
        </w:rPr>
      </w:pPr>
    </w:p>
    <w:p w14:paraId="4FA5CEF2" w14:textId="77777777" w:rsidR="00A33987" w:rsidRDefault="00A33987" w:rsidP="00A33987"/>
    <w:p w14:paraId="4FA5CEF3" w14:textId="77777777" w:rsidR="00A33987" w:rsidRDefault="00A33987" w:rsidP="00A33987"/>
    <w:p w14:paraId="4FA5CEF4" w14:textId="77777777" w:rsidR="00A33987" w:rsidRDefault="00A33987" w:rsidP="00A33987"/>
    <w:p w14:paraId="4FA5CEF5" w14:textId="77777777" w:rsidR="00A33987" w:rsidRDefault="00A33987" w:rsidP="00A33987"/>
    <w:p w14:paraId="4FA5CEF6" w14:textId="77777777" w:rsidR="00A33987" w:rsidRDefault="00A33987" w:rsidP="00A33987"/>
    <w:p w14:paraId="4FA5CEF7" w14:textId="77777777" w:rsidR="00A33987" w:rsidRDefault="00A33987" w:rsidP="00A33987"/>
    <w:p w14:paraId="4FA5CEF8" w14:textId="77777777" w:rsidR="00A33987" w:rsidRDefault="00A33987" w:rsidP="00A33987"/>
    <w:p w14:paraId="4FA5CEF9" w14:textId="77777777" w:rsidR="00A33987" w:rsidRDefault="00A33987" w:rsidP="00A33987"/>
    <w:p w14:paraId="4FA5CEFA" w14:textId="77777777" w:rsidR="00A33987" w:rsidRDefault="00A33987" w:rsidP="00A33987"/>
    <w:p w14:paraId="4FA5CEFB" w14:textId="77777777" w:rsidR="00A33987" w:rsidRDefault="00A33987" w:rsidP="00A33987"/>
    <w:p w14:paraId="4FA5CEFC" w14:textId="77777777" w:rsidR="00A33987" w:rsidRDefault="00A33987" w:rsidP="00A33987"/>
    <w:p w14:paraId="4FA5CEFD" w14:textId="77777777" w:rsidR="00D524D6" w:rsidRPr="0044141C" w:rsidRDefault="00A33987" w:rsidP="0044141C">
      <w:pPr>
        <w:pStyle w:val="Heading1"/>
        <w:rPr>
          <w:rFonts w:ascii="Arial" w:hAnsi="Arial" w:cs="Arial"/>
          <w:color w:val="4F81BD" w:themeColor="accent1"/>
        </w:rPr>
      </w:pPr>
      <w:bookmarkStart w:id="20" w:name="_Toc415641481"/>
      <w:r w:rsidRPr="0044141C">
        <w:rPr>
          <w:rFonts w:ascii="Arial" w:hAnsi="Arial" w:cs="Arial"/>
          <w:color w:val="4F81BD" w:themeColor="accent1"/>
        </w:rPr>
        <w:t>A</w:t>
      </w:r>
      <w:r w:rsidR="00D524D6" w:rsidRPr="0044141C">
        <w:rPr>
          <w:rFonts w:ascii="Arial" w:hAnsi="Arial" w:cs="Arial"/>
          <w:color w:val="4F81BD" w:themeColor="accent1"/>
        </w:rPr>
        <w:t>n incomplete</w:t>
      </w:r>
      <w:r w:rsidRPr="0044141C">
        <w:rPr>
          <w:rFonts w:ascii="Arial" w:hAnsi="Arial" w:cs="Arial"/>
          <w:color w:val="4F81BD" w:themeColor="accent1"/>
        </w:rPr>
        <w:t>/saved</w:t>
      </w:r>
      <w:r w:rsidR="00D524D6" w:rsidRPr="0044141C">
        <w:rPr>
          <w:rFonts w:ascii="Arial" w:hAnsi="Arial" w:cs="Arial"/>
          <w:color w:val="4F81BD" w:themeColor="accent1"/>
        </w:rPr>
        <w:t xml:space="preserve"> request</w:t>
      </w:r>
      <w:bookmarkEnd w:id="18"/>
      <w:bookmarkEnd w:id="20"/>
      <w:r w:rsidRPr="0044141C">
        <w:rPr>
          <w:rFonts w:ascii="Arial" w:hAnsi="Arial" w:cs="Arial"/>
          <w:color w:val="4F81BD" w:themeColor="accent1"/>
        </w:rPr>
        <w:t xml:space="preserve"> </w:t>
      </w:r>
    </w:p>
    <w:p w14:paraId="4FA5CEFE" w14:textId="77777777" w:rsidR="00D524D6" w:rsidRPr="005A19DC" w:rsidRDefault="00D524D6" w:rsidP="00D524D6">
      <w:pPr>
        <w:pStyle w:val="ListParagraph"/>
        <w:rPr>
          <w:rFonts w:ascii="Arial" w:hAnsi="Arial" w:cs="Arial"/>
          <w:noProof/>
          <w:lang w:eastAsia="en-GB"/>
        </w:rPr>
      </w:pPr>
    </w:p>
    <w:p w14:paraId="4FA5CEFF" w14:textId="77777777" w:rsidR="00D524D6" w:rsidRPr="005A19DC" w:rsidRDefault="000855FC" w:rsidP="00656D2C">
      <w:pPr>
        <w:pStyle w:val="ListParagraph"/>
        <w:numPr>
          <w:ilvl w:val="0"/>
          <w:numId w:val="18"/>
        </w:numPr>
        <w:ind w:left="720" w:hanging="720"/>
        <w:rPr>
          <w:rFonts w:ascii="Arial" w:hAnsi="Arial" w:cs="Arial"/>
          <w:noProof/>
          <w:lang w:eastAsia="en-GB"/>
        </w:rPr>
      </w:pPr>
      <w:r w:rsidRPr="005A19DC">
        <w:rPr>
          <w:rFonts w:ascii="Arial" w:hAnsi="Arial" w:cs="Arial"/>
          <w:noProof/>
          <w:lang w:eastAsia="en-GB"/>
        </w:rPr>
        <w:t xml:space="preserve">If the form is incomplete </w:t>
      </w:r>
      <w:r w:rsidR="00D524D6" w:rsidRPr="005A19DC">
        <w:rPr>
          <w:rFonts w:ascii="Arial" w:hAnsi="Arial" w:cs="Arial"/>
          <w:noProof/>
          <w:lang w:eastAsia="en-GB"/>
        </w:rPr>
        <w:t xml:space="preserve"> </w:t>
      </w:r>
      <w:r w:rsidRPr="005A19DC">
        <w:rPr>
          <w:rFonts w:ascii="Arial" w:hAnsi="Arial" w:cs="Arial"/>
          <w:noProof/>
          <w:lang w:eastAsia="en-GB"/>
        </w:rPr>
        <w:t xml:space="preserve">or filled </w:t>
      </w:r>
      <w:r w:rsidR="00A33987" w:rsidRPr="005A19DC">
        <w:rPr>
          <w:rFonts w:ascii="Arial" w:hAnsi="Arial" w:cs="Arial"/>
          <w:noProof/>
          <w:lang w:eastAsia="en-GB"/>
        </w:rPr>
        <w:t xml:space="preserve"> in</w:t>
      </w:r>
      <w:r w:rsidRPr="005A19DC">
        <w:rPr>
          <w:rFonts w:ascii="Arial" w:hAnsi="Arial" w:cs="Arial"/>
          <w:noProof/>
          <w:lang w:eastAsia="en-GB"/>
        </w:rPr>
        <w:t xml:space="preserve"> by admin</w:t>
      </w:r>
      <w:r w:rsidR="00A33987" w:rsidRPr="005A19DC">
        <w:rPr>
          <w:rFonts w:ascii="Arial" w:hAnsi="Arial" w:cs="Arial"/>
          <w:noProof/>
          <w:lang w:eastAsia="en-GB"/>
        </w:rPr>
        <w:t xml:space="preserve"> on behalf of the clinician </w:t>
      </w:r>
      <w:r w:rsidR="00D524D6" w:rsidRPr="005A19DC">
        <w:rPr>
          <w:rFonts w:ascii="Arial" w:hAnsi="Arial" w:cs="Arial"/>
          <w:noProof/>
          <w:lang w:eastAsia="en-GB"/>
        </w:rPr>
        <w:t xml:space="preserve">the ‘Request </w:t>
      </w:r>
      <w:r w:rsidR="005022A5" w:rsidRPr="005A19DC">
        <w:rPr>
          <w:rFonts w:ascii="Arial" w:hAnsi="Arial" w:cs="Arial"/>
          <w:noProof/>
          <w:lang w:eastAsia="en-GB"/>
        </w:rPr>
        <w:t>F</w:t>
      </w:r>
      <w:r w:rsidR="00D524D6" w:rsidRPr="005A19DC">
        <w:rPr>
          <w:rFonts w:ascii="Arial" w:hAnsi="Arial" w:cs="Arial"/>
          <w:noProof/>
          <w:lang w:eastAsia="en-GB"/>
        </w:rPr>
        <w:t xml:space="preserve">orm’ can be indicated as </w:t>
      </w:r>
      <w:r w:rsidR="005022A5" w:rsidRPr="005A19DC">
        <w:rPr>
          <w:rFonts w:ascii="Arial" w:hAnsi="Arial" w:cs="Arial"/>
          <w:noProof/>
          <w:lang w:eastAsia="en-GB"/>
        </w:rPr>
        <w:t>incomplete and s</w:t>
      </w:r>
      <w:r w:rsidR="00D524D6" w:rsidRPr="005A19DC">
        <w:rPr>
          <w:rFonts w:ascii="Arial" w:hAnsi="Arial" w:cs="Arial"/>
          <w:noProof/>
          <w:lang w:eastAsia="en-GB"/>
        </w:rPr>
        <w:t>aved using tick box and ‘Save’ button at bottom of the page.</w:t>
      </w:r>
      <w:r w:rsidR="00D524D6" w:rsidRPr="005A19DC">
        <w:rPr>
          <w:rFonts w:ascii="Arial" w:hAnsi="Arial" w:cs="Arial"/>
          <w:noProof/>
          <w:lang w:eastAsia="en-GB"/>
        </w:rPr>
        <w:br/>
      </w:r>
    </w:p>
    <w:p w14:paraId="4FA5CF00" w14:textId="77777777" w:rsidR="00D524D6" w:rsidRPr="005A19DC" w:rsidRDefault="00A33987" w:rsidP="00656D2C">
      <w:pPr>
        <w:pStyle w:val="ListParagraph"/>
        <w:numPr>
          <w:ilvl w:val="0"/>
          <w:numId w:val="18"/>
        </w:numPr>
        <w:ind w:left="720" w:hanging="720"/>
        <w:rPr>
          <w:rFonts w:ascii="Arial" w:hAnsi="Arial" w:cs="Arial"/>
          <w:noProof/>
          <w:lang w:eastAsia="en-GB"/>
        </w:rPr>
      </w:pPr>
      <w:r w:rsidRPr="005A19DC">
        <w:rPr>
          <w:rFonts w:ascii="Arial" w:hAnsi="Arial" w:cs="Arial"/>
          <w:noProof/>
          <w:lang w:eastAsia="en-GB"/>
        </w:rPr>
        <w:t>Incomplete r</w:t>
      </w:r>
      <w:r w:rsidR="00D524D6" w:rsidRPr="005A19DC">
        <w:rPr>
          <w:rFonts w:ascii="Arial" w:hAnsi="Arial" w:cs="Arial"/>
          <w:noProof/>
          <w:lang w:eastAsia="en-GB"/>
        </w:rPr>
        <w:t>equests can be fou</w:t>
      </w:r>
      <w:r w:rsidR="005022A5" w:rsidRPr="005A19DC">
        <w:rPr>
          <w:rFonts w:ascii="Arial" w:hAnsi="Arial" w:cs="Arial"/>
          <w:noProof/>
          <w:lang w:eastAsia="en-GB"/>
        </w:rPr>
        <w:t>nd by searching for</w:t>
      </w:r>
      <w:r w:rsidRPr="005A19DC">
        <w:rPr>
          <w:rFonts w:ascii="Arial" w:hAnsi="Arial" w:cs="Arial"/>
          <w:noProof/>
          <w:lang w:eastAsia="en-GB"/>
        </w:rPr>
        <w:t xml:space="preserve"> the patient (see finding a pati</w:t>
      </w:r>
      <w:r w:rsidR="005022A5" w:rsidRPr="005A19DC">
        <w:rPr>
          <w:rFonts w:ascii="Arial" w:hAnsi="Arial" w:cs="Arial"/>
          <w:noProof/>
          <w:lang w:eastAsia="en-GB"/>
        </w:rPr>
        <w:t>ent above)</w:t>
      </w:r>
      <w:r w:rsidR="00D524D6" w:rsidRPr="005A19DC">
        <w:rPr>
          <w:rFonts w:ascii="Arial" w:hAnsi="Arial" w:cs="Arial"/>
          <w:noProof/>
          <w:lang w:eastAsia="en-GB"/>
        </w:rPr>
        <w:t>, then s</w:t>
      </w:r>
      <w:r w:rsidRPr="005A19DC">
        <w:rPr>
          <w:rFonts w:ascii="Arial" w:hAnsi="Arial" w:cs="Arial"/>
          <w:noProof/>
          <w:lang w:eastAsia="en-GB"/>
        </w:rPr>
        <w:t>elect the ‘Request Form’ icon. T</w:t>
      </w:r>
      <w:r w:rsidR="00D524D6" w:rsidRPr="005A19DC">
        <w:rPr>
          <w:rFonts w:ascii="Arial" w:hAnsi="Arial" w:cs="Arial"/>
          <w:noProof/>
          <w:lang w:eastAsia="en-GB"/>
        </w:rPr>
        <w:t>he form will reopen and allow the ‘</w:t>
      </w:r>
      <w:r w:rsidR="005022A5" w:rsidRPr="005A19DC">
        <w:rPr>
          <w:rFonts w:ascii="Arial" w:hAnsi="Arial" w:cs="Arial"/>
          <w:noProof/>
          <w:lang w:eastAsia="en-GB"/>
        </w:rPr>
        <w:t xml:space="preserve">Request Form’ to be edited </w:t>
      </w:r>
      <w:r w:rsidR="000855FC" w:rsidRPr="005A19DC">
        <w:rPr>
          <w:rFonts w:ascii="Arial" w:hAnsi="Arial" w:cs="Arial"/>
          <w:noProof/>
          <w:lang w:eastAsia="en-GB"/>
        </w:rPr>
        <w:t>and/</w:t>
      </w:r>
      <w:r w:rsidRPr="005A19DC">
        <w:rPr>
          <w:rFonts w:ascii="Arial" w:hAnsi="Arial" w:cs="Arial"/>
          <w:noProof/>
          <w:lang w:eastAsia="en-GB"/>
        </w:rPr>
        <w:t xml:space="preserve">or checked by clinican </w:t>
      </w:r>
      <w:r w:rsidR="005022A5" w:rsidRPr="005A19DC">
        <w:rPr>
          <w:rFonts w:ascii="Arial" w:hAnsi="Arial" w:cs="Arial"/>
          <w:noProof/>
          <w:lang w:eastAsia="en-GB"/>
        </w:rPr>
        <w:t xml:space="preserve">and </w:t>
      </w:r>
      <w:r w:rsidRPr="005A19DC">
        <w:rPr>
          <w:rFonts w:ascii="Arial" w:hAnsi="Arial" w:cs="Arial"/>
          <w:noProof/>
          <w:lang w:eastAsia="en-GB"/>
        </w:rPr>
        <w:t xml:space="preserve">then </w:t>
      </w:r>
      <w:r w:rsidR="005022A5" w:rsidRPr="005A19DC">
        <w:rPr>
          <w:rFonts w:ascii="Arial" w:hAnsi="Arial" w:cs="Arial"/>
          <w:noProof/>
          <w:lang w:eastAsia="en-GB"/>
        </w:rPr>
        <w:t>s</w:t>
      </w:r>
      <w:r w:rsidRPr="005A19DC">
        <w:rPr>
          <w:rFonts w:ascii="Arial" w:hAnsi="Arial" w:cs="Arial"/>
          <w:noProof/>
          <w:lang w:eastAsia="en-GB"/>
        </w:rPr>
        <w:t>ubmitted for approval.</w:t>
      </w:r>
    </w:p>
    <w:p w14:paraId="4FA5CF01" w14:textId="77777777" w:rsidR="00D524D6" w:rsidRPr="00913B1E" w:rsidRDefault="00D524D6" w:rsidP="00D524D6">
      <w:pPr>
        <w:jc w:val="center"/>
        <w:rPr>
          <w:rFonts w:ascii="Arial" w:hAnsi="Arial" w:cs="Arial"/>
          <w:noProof/>
          <w:lang w:eastAsia="en-GB"/>
        </w:rPr>
      </w:pPr>
    </w:p>
    <w:p w14:paraId="4FA5CF02" w14:textId="77777777" w:rsidR="00D524D6" w:rsidRPr="00913B1E" w:rsidRDefault="004A5CED" w:rsidP="004A5CED">
      <w:pPr>
        <w:jc w:val="center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FA5CF9F" wp14:editId="4FA5CFA0">
            <wp:extent cx="4985468" cy="231383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250" t="23704" r="30833" b="46664"/>
                    <a:stretch/>
                  </pic:blipFill>
                  <pic:spPr bwMode="auto">
                    <a:xfrm>
                      <a:off x="0" y="0"/>
                      <a:ext cx="4991197" cy="231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F03" w14:textId="77777777" w:rsidR="00D524D6" w:rsidRDefault="004A5CED" w:rsidP="00D524D6">
      <w:pPr>
        <w:rPr>
          <w:rFonts w:ascii="Arial" w:hAnsi="Arial" w:cs="Arial"/>
          <w:noProof/>
          <w:lang w:eastAsia="en-GB"/>
        </w:rPr>
      </w:pPr>
      <w:r w:rsidRPr="00913B1E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A5CFA1" wp14:editId="4FA5CFA2">
                <wp:simplePos x="0" y="0"/>
                <wp:positionH relativeFrom="column">
                  <wp:posOffset>2931160</wp:posOffset>
                </wp:positionH>
                <wp:positionV relativeFrom="paragraph">
                  <wp:posOffset>8255</wp:posOffset>
                </wp:positionV>
                <wp:extent cx="748030" cy="273050"/>
                <wp:effectExtent l="0" t="609600" r="928370" b="12700"/>
                <wp:wrapNone/>
                <wp:docPr id="46" name="Rectangular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273050"/>
                        </a:xfrm>
                        <a:prstGeom prst="wedgeRectCallout">
                          <a:avLst>
                            <a:gd name="adj1" fmla="val 170619"/>
                            <a:gd name="adj2" fmla="val -274028"/>
                          </a:avLst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CFCC" w14:textId="77777777" w:rsidR="00EA3FAC" w:rsidRPr="001172DA" w:rsidRDefault="00EA3FAC" w:rsidP="00D52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172DA">
                              <w:rPr>
                                <w:sz w:val="18"/>
                                <w:szCs w:val="18"/>
                              </w:rPr>
                              <w:t xml:space="preserve">Edit icon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CFA1" id="Rectangular Callout 46" o:spid="_x0000_s1037" type="#_x0000_t61" style="position:absolute;margin-left:230.8pt;margin-top:.65pt;width:58.9pt;height:2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" adj="47654,-48390" fillcolor="white [3201]" strokecolor="#404040 [2429]" strokeweight="2pt">
                <v:textbox>
                  <w:txbxContent>
                    <w:p w14:paraId="4FA5CFCC" w14:textId="77777777" w:rsidR="00EA3FAC" w:rsidRPr="001172DA" w:rsidRDefault="00EA3FAC" w:rsidP="00D524D6">
                      <w:pPr>
                        <w:rPr>
                          <w:sz w:val="18"/>
                          <w:szCs w:val="18"/>
                        </w:rPr>
                      </w:pPr>
                      <w:r w:rsidRPr="001172DA">
                        <w:rPr>
                          <w:sz w:val="18"/>
                          <w:szCs w:val="18"/>
                        </w:rPr>
                        <w:t xml:space="preserve">Edit icon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FA5CF04" w14:textId="77777777" w:rsidR="00006BD4" w:rsidRDefault="00006BD4" w:rsidP="00D524D6">
      <w:pPr>
        <w:rPr>
          <w:rFonts w:ascii="Arial" w:hAnsi="Arial" w:cs="Arial"/>
          <w:noProof/>
          <w:lang w:eastAsia="en-GB"/>
        </w:rPr>
      </w:pPr>
    </w:p>
    <w:p w14:paraId="4FA5CF05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6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7" w14:textId="77777777" w:rsidR="00274F30" w:rsidRDefault="00274F30" w:rsidP="004A5CED">
      <w:pPr>
        <w:jc w:val="center"/>
        <w:rPr>
          <w:rFonts w:ascii="Arial" w:hAnsi="Arial" w:cs="Arial"/>
          <w:noProof/>
          <w:lang w:eastAsia="en-GB"/>
        </w:rPr>
      </w:pPr>
    </w:p>
    <w:p w14:paraId="4FA5CF08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9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A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B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C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D" w14:textId="77777777" w:rsidR="00274F30" w:rsidRDefault="00274F30" w:rsidP="00D524D6">
      <w:pPr>
        <w:rPr>
          <w:rFonts w:ascii="Arial" w:hAnsi="Arial" w:cs="Arial"/>
          <w:noProof/>
          <w:lang w:eastAsia="en-GB"/>
        </w:rPr>
      </w:pPr>
    </w:p>
    <w:p w14:paraId="4FA5CF0E" w14:textId="77777777" w:rsidR="007974A0" w:rsidRPr="00913B1E" w:rsidRDefault="007974A0" w:rsidP="00D524D6">
      <w:pPr>
        <w:rPr>
          <w:rFonts w:ascii="Arial" w:hAnsi="Arial" w:cs="Arial"/>
          <w:noProof/>
          <w:lang w:eastAsia="en-GB"/>
        </w:rPr>
      </w:pPr>
    </w:p>
    <w:p w14:paraId="4FA5CF0F" w14:textId="77777777" w:rsidR="00D524D6" w:rsidRPr="0044141C" w:rsidRDefault="00A33987" w:rsidP="0044141C">
      <w:pPr>
        <w:pStyle w:val="Heading1"/>
        <w:rPr>
          <w:rFonts w:ascii="Arial" w:hAnsi="Arial" w:cs="Arial"/>
        </w:rPr>
      </w:pPr>
      <w:bookmarkStart w:id="21" w:name="_Toc387306863"/>
      <w:bookmarkStart w:id="22" w:name="_Toc415641482"/>
      <w:r w:rsidRPr="0044141C">
        <w:rPr>
          <w:rFonts w:ascii="Arial" w:hAnsi="Arial" w:cs="Arial"/>
          <w:color w:val="4F81BD" w:themeColor="accent1"/>
        </w:rPr>
        <w:t>Request</w:t>
      </w:r>
      <w:r w:rsidR="00C33108" w:rsidRPr="0044141C">
        <w:rPr>
          <w:rFonts w:ascii="Arial" w:hAnsi="Arial" w:cs="Arial"/>
          <w:color w:val="4F81BD" w:themeColor="accent1"/>
        </w:rPr>
        <w:t xml:space="preserve"> (</w:t>
      </w:r>
      <w:proofErr w:type="spellStart"/>
      <w:r w:rsidR="00C33108" w:rsidRPr="0044141C">
        <w:rPr>
          <w:rFonts w:ascii="Arial" w:hAnsi="Arial" w:cs="Arial"/>
          <w:color w:val="4F81BD" w:themeColor="accent1"/>
        </w:rPr>
        <w:t>proforma</w:t>
      </w:r>
      <w:proofErr w:type="spellEnd"/>
      <w:r w:rsidR="00C33108" w:rsidRPr="0044141C">
        <w:rPr>
          <w:rFonts w:ascii="Arial" w:hAnsi="Arial" w:cs="Arial"/>
          <w:color w:val="4F81BD" w:themeColor="accent1"/>
        </w:rPr>
        <w:t>)</w:t>
      </w:r>
      <w:r w:rsidRPr="0044141C">
        <w:rPr>
          <w:rFonts w:ascii="Arial" w:hAnsi="Arial" w:cs="Arial"/>
          <w:color w:val="4F81BD" w:themeColor="accent1"/>
        </w:rPr>
        <w:t xml:space="preserve"> History -</w:t>
      </w:r>
      <w:r w:rsidR="007974A0" w:rsidRPr="0044141C">
        <w:rPr>
          <w:rFonts w:ascii="Arial" w:hAnsi="Arial" w:cs="Arial"/>
          <w:color w:val="4F81BD" w:themeColor="accent1"/>
        </w:rPr>
        <w:t xml:space="preserve"> </w:t>
      </w:r>
      <w:r w:rsidRPr="0044141C">
        <w:rPr>
          <w:rFonts w:ascii="Arial" w:hAnsi="Arial" w:cs="Arial"/>
          <w:color w:val="4F81BD" w:themeColor="accent1"/>
        </w:rPr>
        <w:t>Fi</w:t>
      </w:r>
      <w:r w:rsidR="00D524D6" w:rsidRPr="0044141C">
        <w:rPr>
          <w:rFonts w:ascii="Arial" w:hAnsi="Arial" w:cs="Arial"/>
          <w:color w:val="4F81BD" w:themeColor="accent1"/>
        </w:rPr>
        <w:t>nd</w:t>
      </w:r>
      <w:r w:rsidRPr="0044141C">
        <w:rPr>
          <w:rFonts w:ascii="Arial" w:hAnsi="Arial" w:cs="Arial"/>
          <w:color w:val="4F81BD" w:themeColor="accent1"/>
        </w:rPr>
        <w:t>ing</w:t>
      </w:r>
      <w:r w:rsidR="007974A0" w:rsidRPr="0044141C">
        <w:rPr>
          <w:rFonts w:ascii="Arial" w:hAnsi="Arial" w:cs="Arial"/>
          <w:color w:val="4F81BD" w:themeColor="accent1"/>
        </w:rPr>
        <w:t xml:space="preserve"> existing or </w:t>
      </w:r>
      <w:r w:rsidR="00D524D6" w:rsidRPr="0044141C">
        <w:rPr>
          <w:rFonts w:ascii="Arial" w:hAnsi="Arial" w:cs="Arial"/>
          <w:color w:val="4F81BD" w:themeColor="accent1"/>
        </w:rPr>
        <w:t>previous requests</w:t>
      </w:r>
      <w:bookmarkEnd w:id="21"/>
      <w:r w:rsidR="00C33108" w:rsidRPr="0044141C">
        <w:rPr>
          <w:rFonts w:ascii="Arial" w:hAnsi="Arial" w:cs="Arial"/>
          <w:color w:val="4F81BD" w:themeColor="accent1"/>
        </w:rPr>
        <w:t xml:space="preserve"> (</w:t>
      </w:r>
      <w:proofErr w:type="spellStart"/>
      <w:r w:rsidR="00C33108" w:rsidRPr="0044141C">
        <w:rPr>
          <w:rFonts w:ascii="Arial" w:hAnsi="Arial" w:cs="Arial"/>
          <w:color w:val="4F81BD" w:themeColor="accent1"/>
        </w:rPr>
        <w:t>proformas</w:t>
      </w:r>
      <w:proofErr w:type="spellEnd"/>
      <w:r w:rsidR="00C33108" w:rsidRPr="0044141C">
        <w:rPr>
          <w:rFonts w:ascii="Arial" w:hAnsi="Arial" w:cs="Arial"/>
          <w:color w:val="4F81BD" w:themeColor="accent1"/>
        </w:rPr>
        <w:t>)</w:t>
      </w:r>
      <w:bookmarkEnd w:id="22"/>
      <w:r w:rsidR="00D524D6" w:rsidRPr="0044141C">
        <w:rPr>
          <w:rFonts w:ascii="Arial" w:hAnsi="Arial" w:cs="Arial"/>
        </w:rPr>
        <w:br/>
      </w:r>
    </w:p>
    <w:p w14:paraId="4FA5CF10" w14:textId="77777777" w:rsidR="00D524D6" w:rsidRPr="005A19DC" w:rsidRDefault="00D524D6" w:rsidP="00D524D6">
      <w:pPr>
        <w:rPr>
          <w:rFonts w:ascii="Arial" w:hAnsi="Arial" w:cs="Arial"/>
        </w:rPr>
      </w:pPr>
      <w:r w:rsidRPr="005A19DC">
        <w:rPr>
          <w:rFonts w:ascii="Arial" w:hAnsi="Arial" w:cs="Arial"/>
        </w:rPr>
        <w:t>To view previous requests made by your department</w:t>
      </w:r>
    </w:p>
    <w:p w14:paraId="4FA5CF11" w14:textId="77777777" w:rsidR="00D524D6" w:rsidRPr="005A19DC" w:rsidRDefault="00D524D6" w:rsidP="00656D2C">
      <w:pPr>
        <w:pStyle w:val="ListParagraph"/>
        <w:numPr>
          <w:ilvl w:val="0"/>
          <w:numId w:val="19"/>
        </w:numPr>
        <w:rPr>
          <w:rFonts w:ascii="Arial" w:hAnsi="Arial" w:cs="Arial"/>
          <w:b/>
        </w:rPr>
      </w:pPr>
      <w:r w:rsidRPr="005A19DC">
        <w:rPr>
          <w:rFonts w:ascii="Arial" w:hAnsi="Arial" w:cs="Arial"/>
        </w:rPr>
        <w:t xml:space="preserve">Select </w:t>
      </w:r>
      <w:r w:rsidR="000855FC" w:rsidRPr="005A19DC">
        <w:rPr>
          <w:rFonts w:ascii="Arial" w:hAnsi="Arial" w:cs="Arial"/>
        </w:rPr>
        <w:t>“</w:t>
      </w:r>
      <w:r w:rsidRPr="005A19DC">
        <w:rPr>
          <w:rFonts w:ascii="Arial" w:hAnsi="Arial" w:cs="Arial"/>
        </w:rPr>
        <w:t>Administration</w:t>
      </w:r>
      <w:r w:rsidR="000855FC" w:rsidRPr="005A19DC">
        <w:rPr>
          <w:rFonts w:ascii="Arial" w:hAnsi="Arial" w:cs="Arial"/>
        </w:rPr>
        <w:t>”-“</w:t>
      </w:r>
      <w:r w:rsidRPr="005A19DC">
        <w:rPr>
          <w:rFonts w:ascii="Arial" w:hAnsi="Arial" w:cs="Arial"/>
        </w:rPr>
        <w:t xml:space="preserve"> Request History</w:t>
      </w:r>
      <w:r w:rsidR="000855FC" w:rsidRPr="005A19DC">
        <w:rPr>
          <w:rFonts w:ascii="Arial" w:hAnsi="Arial" w:cs="Arial"/>
        </w:rPr>
        <w:t>”</w:t>
      </w:r>
    </w:p>
    <w:p w14:paraId="4FA5CF12" w14:textId="77777777" w:rsidR="00D524D6" w:rsidRPr="005A19DC" w:rsidRDefault="00D524D6" w:rsidP="00F20FEF">
      <w:pPr>
        <w:pStyle w:val="ListParagraph"/>
        <w:rPr>
          <w:rFonts w:ascii="Arial" w:hAnsi="Arial" w:cs="Arial"/>
          <w:b/>
        </w:rPr>
      </w:pPr>
    </w:p>
    <w:p w14:paraId="4FA5CF13" w14:textId="77777777" w:rsidR="00D524D6" w:rsidRPr="005A19DC" w:rsidRDefault="00D524D6" w:rsidP="00656D2C">
      <w:pPr>
        <w:pStyle w:val="ListParagraph"/>
        <w:numPr>
          <w:ilvl w:val="0"/>
          <w:numId w:val="19"/>
        </w:numPr>
        <w:rPr>
          <w:rFonts w:ascii="Arial" w:hAnsi="Arial" w:cs="Arial"/>
          <w:b/>
        </w:rPr>
      </w:pPr>
      <w:r w:rsidRPr="005A19DC">
        <w:rPr>
          <w:rFonts w:ascii="Arial" w:hAnsi="Arial" w:cs="Arial"/>
        </w:rPr>
        <w:t xml:space="preserve">Select </w:t>
      </w:r>
      <w:r w:rsidR="009E3D5E" w:rsidRPr="005A19DC">
        <w:rPr>
          <w:rFonts w:ascii="Arial" w:hAnsi="Arial" w:cs="Arial"/>
        </w:rPr>
        <w:t xml:space="preserve">from the drop down boxes on </w:t>
      </w:r>
      <w:r w:rsidR="000855FC" w:rsidRPr="005A19DC">
        <w:rPr>
          <w:rFonts w:ascii="Arial" w:hAnsi="Arial" w:cs="Arial"/>
        </w:rPr>
        <w:t>“Request</w:t>
      </w:r>
      <w:r w:rsidRPr="005A19DC">
        <w:rPr>
          <w:rFonts w:ascii="Arial" w:hAnsi="Arial" w:cs="Arial"/>
        </w:rPr>
        <w:t xml:space="preserve"> Type</w:t>
      </w:r>
      <w:r w:rsidR="000855FC" w:rsidRPr="005A19DC">
        <w:rPr>
          <w:rFonts w:ascii="Arial" w:hAnsi="Arial" w:cs="Arial"/>
        </w:rPr>
        <w:t>” – “Department”</w:t>
      </w:r>
      <w:r w:rsidRPr="005A19DC">
        <w:rPr>
          <w:rFonts w:ascii="Arial" w:hAnsi="Arial" w:cs="Arial"/>
        </w:rPr>
        <w:t xml:space="preserve"> and </w:t>
      </w:r>
      <w:r w:rsidR="000855FC" w:rsidRPr="005A19DC">
        <w:rPr>
          <w:rFonts w:ascii="Arial" w:hAnsi="Arial" w:cs="Arial"/>
        </w:rPr>
        <w:t>“</w:t>
      </w:r>
      <w:r w:rsidRPr="005A19DC">
        <w:rPr>
          <w:rFonts w:ascii="Arial" w:hAnsi="Arial" w:cs="Arial"/>
        </w:rPr>
        <w:t>Status</w:t>
      </w:r>
      <w:r w:rsidR="000855FC" w:rsidRPr="005A19DC">
        <w:rPr>
          <w:rFonts w:ascii="Arial" w:hAnsi="Arial" w:cs="Arial"/>
        </w:rPr>
        <w:t>”</w:t>
      </w:r>
      <w:r w:rsidR="009E3D5E" w:rsidRPr="005A19DC">
        <w:rPr>
          <w:rFonts w:ascii="Arial" w:hAnsi="Arial" w:cs="Arial"/>
        </w:rPr>
        <w:t xml:space="preserve"> the appropriate filtered required for the report.</w:t>
      </w:r>
    </w:p>
    <w:p w14:paraId="4FA5CF14" w14:textId="77777777" w:rsidR="00D524D6" w:rsidRPr="00913B1E" w:rsidRDefault="00D524D6" w:rsidP="00D524D6">
      <w:pPr>
        <w:pStyle w:val="ListParagraph"/>
        <w:rPr>
          <w:rFonts w:ascii="Arial" w:hAnsi="Arial" w:cs="Arial"/>
          <w:b/>
        </w:rPr>
      </w:pPr>
    </w:p>
    <w:p w14:paraId="4FA5CF15" w14:textId="77777777" w:rsidR="00D524D6" w:rsidRPr="00913B1E" w:rsidRDefault="00D524D6" w:rsidP="00D524D6">
      <w:pPr>
        <w:jc w:val="center"/>
        <w:rPr>
          <w:rFonts w:ascii="Arial" w:hAnsi="Arial" w:cs="Arial"/>
          <w:b/>
        </w:rPr>
      </w:pPr>
      <w:r w:rsidRPr="00913B1E">
        <w:rPr>
          <w:rFonts w:ascii="Arial" w:hAnsi="Arial" w:cs="Arial"/>
          <w:noProof/>
          <w:lang w:eastAsia="en-GB"/>
        </w:rPr>
        <w:drawing>
          <wp:inline distT="0" distB="0" distL="0" distR="0" wp14:anchorId="4FA5CFA3" wp14:editId="4FA5CFA4">
            <wp:extent cx="6480954" cy="700644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14" t="27224" r="-90" b="58760"/>
                    <a:stretch/>
                  </pic:blipFill>
                  <pic:spPr bwMode="auto">
                    <a:xfrm>
                      <a:off x="0" y="0"/>
                      <a:ext cx="6480954" cy="70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F16" w14:textId="77777777" w:rsidR="00D524D6" w:rsidRPr="00913B1E" w:rsidRDefault="00D524D6" w:rsidP="00D524D6">
      <w:pPr>
        <w:rPr>
          <w:rFonts w:ascii="Arial" w:hAnsi="Arial" w:cs="Arial"/>
          <w:b/>
        </w:rPr>
      </w:pPr>
      <w:r w:rsidRPr="00913B1E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A5CFA5" wp14:editId="4FA5CFA6">
                <wp:simplePos x="0" y="0"/>
                <wp:positionH relativeFrom="column">
                  <wp:posOffset>2220686</wp:posOffset>
                </wp:positionH>
                <wp:positionV relativeFrom="paragraph">
                  <wp:posOffset>90764</wp:posOffset>
                </wp:positionV>
                <wp:extent cx="1448435" cy="521970"/>
                <wp:effectExtent l="0" t="781050" r="1256665" b="11430"/>
                <wp:wrapNone/>
                <wp:docPr id="2066" name="Rectangular Callout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521970"/>
                        </a:xfrm>
                        <a:prstGeom prst="wedgeRectCallout">
                          <a:avLst>
                            <a:gd name="adj1" fmla="val 134425"/>
                            <a:gd name="adj2" fmla="val -200434"/>
                          </a:avLst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CFCD" w14:textId="77777777" w:rsidR="00EA3FAC" w:rsidRPr="003B0C10" w:rsidRDefault="00EA3FAC" w:rsidP="00D52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Select department from the drop down list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CFA5" id="Rectangular Callout 2066" o:spid="_x0000_s1038" type="#_x0000_t61" style="position:absolute;margin-left:174.85pt;margin-top:7.15pt;width:114.05pt;height:4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" adj="39836,-32494" fillcolor="white [3201]" strokecolor="#404040 [2429]" strokeweight="2pt">
                <v:textbox>
                  <w:txbxContent>
                    <w:p w14:paraId="4FA5CFCD" w14:textId="77777777" w:rsidR="00EA3FAC" w:rsidRPr="003B0C10" w:rsidRDefault="00EA3FAC" w:rsidP="00D524D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Select department from the drop down list box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A5CFA7" wp14:editId="4FA5CFA8">
                <wp:simplePos x="0" y="0"/>
                <wp:positionH relativeFrom="column">
                  <wp:posOffset>95003</wp:posOffset>
                </wp:positionH>
                <wp:positionV relativeFrom="paragraph">
                  <wp:posOffset>7636</wp:posOffset>
                </wp:positionV>
                <wp:extent cx="1448435" cy="831215"/>
                <wp:effectExtent l="0" t="685800" r="2323465" b="26035"/>
                <wp:wrapNone/>
                <wp:docPr id="49" name="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831215"/>
                        </a:xfrm>
                        <a:prstGeom prst="wedgeRectCallout">
                          <a:avLst>
                            <a:gd name="adj1" fmla="val 208213"/>
                            <a:gd name="adj2" fmla="val -130699"/>
                          </a:avLst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CFCE" w14:textId="77777777" w:rsidR="00EA3FAC" w:rsidRPr="003B0C10" w:rsidRDefault="00EA3FAC" w:rsidP="00D52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Select the type of request from the drop down list.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i.e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CDF (Cancer Drugs Fund) or Non -CDF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CFA7" id="Rectangular Callout 49" o:spid="_x0000_s1039" type="#_x0000_t61" style="position:absolute;margin-left:7.5pt;margin-top:.6pt;width:114.05pt;height:6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" adj="55774,-17431" fillcolor="white [3201]" strokecolor="#404040 [2429]" strokeweight="2pt">
                <v:textbox>
                  <w:txbxContent>
                    <w:p w14:paraId="4FA5CFCE" w14:textId="77777777" w:rsidR="00EA3FAC" w:rsidRPr="003B0C10" w:rsidRDefault="00EA3FAC" w:rsidP="00D524D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Select the type of request from the drop down list.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i.e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CDF (Cancer Drugs Fund) or Non -CDF</w:t>
                      </w:r>
                    </w:p>
                  </w:txbxContent>
                </v:textbox>
              </v:shape>
            </w:pict>
          </mc:Fallback>
        </mc:AlternateContent>
      </w:r>
    </w:p>
    <w:p w14:paraId="4FA5CF17" w14:textId="77777777" w:rsidR="00D524D6" w:rsidRPr="00913B1E" w:rsidRDefault="00D524D6" w:rsidP="00D524D6">
      <w:pPr>
        <w:rPr>
          <w:rFonts w:ascii="Arial" w:hAnsi="Arial" w:cs="Arial"/>
          <w:b/>
        </w:rPr>
      </w:pPr>
    </w:p>
    <w:p w14:paraId="4FA5CF18" w14:textId="77777777" w:rsidR="00D524D6" w:rsidRPr="00913B1E" w:rsidRDefault="00D524D6" w:rsidP="00D524D6">
      <w:pPr>
        <w:rPr>
          <w:rFonts w:ascii="Arial" w:hAnsi="Arial" w:cs="Arial"/>
          <w:b/>
        </w:rPr>
      </w:pPr>
    </w:p>
    <w:p w14:paraId="4FA5CF19" w14:textId="77777777" w:rsidR="00D524D6" w:rsidRPr="00913B1E" w:rsidRDefault="00D524D6" w:rsidP="00D524D6">
      <w:pPr>
        <w:rPr>
          <w:rFonts w:ascii="Arial" w:hAnsi="Arial" w:cs="Arial"/>
          <w:b/>
        </w:rPr>
      </w:pPr>
      <w:r w:rsidRPr="00913B1E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A5CFA9" wp14:editId="4FA5CFAA">
                <wp:simplePos x="0" y="0"/>
                <wp:positionH relativeFrom="column">
                  <wp:posOffset>2327564</wp:posOffset>
                </wp:positionH>
                <wp:positionV relativeFrom="paragraph">
                  <wp:posOffset>78789</wp:posOffset>
                </wp:positionV>
                <wp:extent cx="2077720" cy="629285"/>
                <wp:effectExtent l="1581150" t="0" r="17780" b="18415"/>
                <wp:wrapNone/>
                <wp:docPr id="2067" name="Rectangular Callout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629285"/>
                        </a:xfrm>
                        <a:prstGeom prst="wedgeRectCallout">
                          <a:avLst>
                            <a:gd name="adj1" fmla="val -125932"/>
                            <a:gd name="adj2" fmla="val -36221"/>
                          </a:avLst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CFCF" w14:textId="77777777" w:rsidR="00EA3FAC" w:rsidRPr="003B0C10" w:rsidRDefault="00EA3FAC" w:rsidP="00D52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Select the appropriate request status from the drop down list- Note: default is “Received”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CFA9" id="Rectangular Callout 2067" o:spid="_x0000_s1040" type="#_x0000_t61" style="position:absolute;margin-left:183.25pt;margin-top:6.2pt;width:163.6pt;height:49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" adj="-16401,2976" fillcolor="white [3201]" strokecolor="#404040 [2429]" strokeweight="2pt">
                <v:textbox>
                  <w:txbxContent>
                    <w:p w14:paraId="4FA5CFCF" w14:textId="77777777" w:rsidR="00EA3FAC" w:rsidRPr="003B0C10" w:rsidRDefault="00EA3FAC" w:rsidP="00D524D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Select the appropriate request status from the drop down list- Note: default is “Received” status</w:t>
                      </w:r>
                    </w:p>
                  </w:txbxContent>
                </v:textbox>
              </v:shape>
            </w:pict>
          </mc:Fallback>
        </mc:AlternateContent>
      </w:r>
      <w:r w:rsidRPr="00913B1E">
        <w:rPr>
          <w:rFonts w:ascii="Arial" w:hAnsi="Arial" w:cs="Arial"/>
          <w:noProof/>
          <w:lang w:eastAsia="en-GB"/>
        </w:rPr>
        <w:drawing>
          <wp:inline distT="0" distB="0" distL="0" distR="0" wp14:anchorId="4FA5CFAB" wp14:editId="4FA5CFAC">
            <wp:extent cx="769978" cy="605641"/>
            <wp:effectExtent l="19050" t="19050" r="11430" b="23495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70696" t="27492" r="15867" b="58762"/>
                    <a:stretch/>
                  </pic:blipFill>
                  <pic:spPr bwMode="auto">
                    <a:xfrm>
                      <a:off x="0" y="0"/>
                      <a:ext cx="770093" cy="6057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F1A" w14:textId="77777777" w:rsidR="00D524D6" w:rsidRPr="00913B1E" w:rsidRDefault="00D524D6" w:rsidP="00D524D6">
      <w:pPr>
        <w:rPr>
          <w:rFonts w:ascii="Arial" w:hAnsi="Arial" w:cs="Arial"/>
          <w:b/>
        </w:rPr>
      </w:pPr>
    </w:p>
    <w:p w14:paraId="4FA5CF1B" w14:textId="77777777" w:rsidR="00D524D6" w:rsidRPr="005A19DC" w:rsidRDefault="00D524D6" w:rsidP="00514E40">
      <w:pPr>
        <w:pStyle w:val="ListParagraph"/>
        <w:numPr>
          <w:ilvl w:val="1"/>
          <w:numId w:val="1"/>
        </w:numPr>
        <w:ind w:left="426" w:hanging="22"/>
        <w:rPr>
          <w:rFonts w:ascii="Arial" w:hAnsi="Arial" w:cs="Arial"/>
        </w:rPr>
      </w:pPr>
      <w:r w:rsidRPr="005A19DC">
        <w:rPr>
          <w:rFonts w:ascii="Arial" w:hAnsi="Arial" w:cs="Arial"/>
        </w:rPr>
        <w:t>All the relevant requests to the search criteria will display on screen.</w:t>
      </w:r>
    </w:p>
    <w:p w14:paraId="4FA5CF1C" w14:textId="77777777" w:rsidR="00700419" w:rsidRDefault="00700419" w:rsidP="00700419">
      <w:pPr>
        <w:pStyle w:val="ListParagraph"/>
        <w:ind w:left="426"/>
        <w:rPr>
          <w:rFonts w:ascii="Arial" w:hAnsi="Arial" w:cs="Arial"/>
        </w:rPr>
      </w:pPr>
    </w:p>
    <w:p w14:paraId="4FA5CF1D" w14:textId="77777777" w:rsidR="00700419" w:rsidRDefault="00700419" w:rsidP="00700419">
      <w:pPr>
        <w:pStyle w:val="ListParagraph"/>
        <w:ind w:left="426"/>
        <w:rPr>
          <w:rFonts w:ascii="Arial" w:hAnsi="Arial" w:cs="Arial"/>
        </w:rPr>
      </w:pPr>
    </w:p>
    <w:p w14:paraId="4FA5CF1E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1F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0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1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2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3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4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5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6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7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8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9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A" w14:textId="77777777" w:rsidR="007974A0" w:rsidRDefault="007974A0" w:rsidP="00700419">
      <w:pPr>
        <w:pStyle w:val="ListParagraph"/>
        <w:ind w:left="426"/>
        <w:rPr>
          <w:rFonts w:ascii="Arial" w:hAnsi="Arial" w:cs="Arial"/>
        </w:rPr>
      </w:pPr>
    </w:p>
    <w:p w14:paraId="4FA5CF2B" w14:textId="77777777" w:rsidR="0044141C" w:rsidRDefault="0044141C" w:rsidP="00F20FEF">
      <w:pPr>
        <w:pStyle w:val="Heading2"/>
        <w:rPr>
          <w:rFonts w:ascii="Arial" w:eastAsia="Calibri" w:hAnsi="Arial" w:cs="Arial"/>
          <w:b w:val="0"/>
          <w:bCs w:val="0"/>
          <w:color w:val="auto"/>
          <w:sz w:val="22"/>
          <w:szCs w:val="22"/>
        </w:rPr>
      </w:pPr>
      <w:bookmarkStart w:id="23" w:name="_Toc415641483"/>
    </w:p>
    <w:p w14:paraId="4FA5CF2C" w14:textId="77777777" w:rsidR="004A5CED" w:rsidRPr="004A5CED" w:rsidRDefault="004A5CED" w:rsidP="004A5CED"/>
    <w:p w14:paraId="4FA5CF2D" w14:textId="77777777" w:rsidR="00D524D6" w:rsidRPr="0044141C" w:rsidRDefault="00C33108" w:rsidP="00F20FEF">
      <w:pPr>
        <w:pStyle w:val="Heading2"/>
        <w:rPr>
          <w:rFonts w:ascii="Arial" w:hAnsi="Arial" w:cs="Arial"/>
          <w:sz w:val="28"/>
        </w:rPr>
      </w:pPr>
      <w:r w:rsidRPr="0044141C">
        <w:rPr>
          <w:rFonts w:ascii="Arial" w:hAnsi="Arial" w:cs="Arial"/>
          <w:sz w:val="28"/>
        </w:rPr>
        <w:t>Adding a comment to patient notes</w:t>
      </w:r>
      <w:bookmarkEnd w:id="23"/>
    </w:p>
    <w:p w14:paraId="4FA5CF2E" w14:textId="77777777" w:rsidR="005022A5" w:rsidRPr="005A19DC" w:rsidRDefault="005022A5" w:rsidP="002529C9">
      <w:pPr>
        <w:pStyle w:val="NoSpacing"/>
      </w:pPr>
    </w:p>
    <w:p w14:paraId="4FA5CF2F" w14:textId="77777777" w:rsidR="00D524D6" w:rsidRPr="005A19DC" w:rsidRDefault="004A5CED" w:rsidP="00F54652">
      <w:pPr>
        <w:pStyle w:val="ListParagraph"/>
        <w:numPr>
          <w:ilvl w:val="0"/>
          <w:numId w:val="20"/>
        </w:numPr>
        <w:tabs>
          <w:tab w:val="left" w:pos="3261"/>
        </w:tabs>
        <w:spacing w:before="200" w:line="240" w:lineRule="auto"/>
        <w:rPr>
          <w:rFonts w:ascii="Arial" w:hAnsi="Arial" w:cs="Arial"/>
        </w:rPr>
      </w:pPr>
      <w:r w:rsidRPr="00913B1E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A5CFAD" wp14:editId="4FA5CFAE">
                <wp:simplePos x="0" y="0"/>
                <wp:positionH relativeFrom="column">
                  <wp:posOffset>-310515</wp:posOffset>
                </wp:positionH>
                <wp:positionV relativeFrom="paragraph">
                  <wp:posOffset>389255</wp:posOffset>
                </wp:positionV>
                <wp:extent cx="1294130" cy="418465"/>
                <wp:effectExtent l="0" t="0" r="1391920" b="457835"/>
                <wp:wrapNone/>
                <wp:docPr id="2068" name="Rectangular Callout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418465"/>
                        </a:xfrm>
                        <a:prstGeom prst="wedgeRectCallout">
                          <a:avLst>
                            <a:gd name="adj1" fmla="val 155724"/>
                            <a:gd name="adj2" fmla="val 151593"/>
                          </a:avLst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CFD0" w14:textId="77777777" w:rsidR="00EA3FAC" w:rsidRPr="003B0C10" w:rsidRDefault="00EA3FAC" w:rsidP="00D52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Select Comment from the menu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CFAD" id="Rectangular Callout 2068" o:spid="_x0000_s1041" type="#_x0000_t61" style="position:absolute;left:0;text-align:left;margin-left:-24.45pt;margin-top:30.65pt;width:101.9pt;height:32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" adj="44436,43544" fillcolor="white [3201]" strokecolor="#404040 [2429]" strokeweight="2pt">
                <v:textbox>
                  <w:txbxContent>
                    <w:p w14:paraId="4FA5CFD0" w14:textId="77777777" w:rsidR="00EA3FAC" w:rsidRPr="003B0C10" w:rsidRDefault="00EA3FAC" w:rsidP="00D524D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Select Comment from the menu bar</w:t>
                      </w:r>
                    </w:p>
                  </w:txbxContent>
                </v:textbox>
              </v:shape>
            </w:pict>
          </mc:Fallback>
        </mc:AlternateContent>
      </w:r>
      <w:r w:rsidR="00D524D6" w:rsidRPr="005A19DC">
        <w:rPr>
          <w:rFonts w:ascii="Arial" w:hAnsi="Arial" w:cs="Arial"/>
        </w:rPr>
        <w:t xml:space="preserve"> Add</w:t>
      </w:r>
      <w:r w:rsidR="00C33108" w:rsidRPr="005A19DC">
        <w:rPr>
          <w:rFonts w:ascii="Arial" w:hAnsi="Arial" w:cs="Arial"/>
        </w:rPr>
        <w:t>ing</w:t>
      </w:r>
      <w:r w:rsidR="00D524D6" w:rsidRPr="005A19DC">
        <w:rPr>
          <w:rFonts w:ascii="Arial" w:hAnsi="Arial" w:cs="Arial"/>
        </w:rPr>
        <w:t xml:space="preserve"> a comment to the patient’s record (e.g. to note a telephone conversation) </w:t>
      </w:r>
    </w:p>
    <w:p w14:paraId="4FA5CF30" w14:textId="77777777" w:rsidR="00D524D6" w:rsidRPr="00913B1E" w:rsidRDefault="00D524D6" w:rsidP="00F20FEF">
      <w:pPr>
        <w:spacing w:before="200" w:line="240" w:lineRule="auto"/>
        <w:ind w:left="720"/>
        <w:contextualSpacing/>
        <w:rPr>
          <w:rFonts w:ascii="Arial" w:hAnsi="Arial" w:cs="Arial"/>
        </w:rPr>
      </w:pPr>
    </w:p>
    <w:p w14:paraId="4FA5CF31" w14:textId="77777777" w:rsidR="00D524D6" w:rsidRPr="00913B1E" w:rsidRDefault="00D524D6" w:rsidP="00D524D6">
      <w:pPr>
        <w:ind w:left="360"/>
        <w:jc w:val="center"/>
        <w:rPr>
          <w:rFonts w:ascii="Arial" w:hAnsi="Arial" w:cs="Arial"/>
        </w:rPr>
      </w:pPr>
    </w:p>
    <w:p w14:paraId="4FA5CF32" w14:textId="77777777" w:rsidR="00D524D6" w:rsidRPr="00913B1E" w:rsidRDefault="004A5CED" w:rsidP="004A5CED">
      <w:pPr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FA5CFAF" wp14:editId="4FA5CFB0">
            <wp:extent cx="5383031" cy="1860605"/>
            <wp:effectExtent l="0" t="0" r="825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972" t="26667" r="31806" b="46664"/>
                    <a:stretch/>
                  </pic:blipFill>
                  <pic:spPr bwMode="auto">
                    <a:xfrm>
                      <a:off x="0" y="0"/>
                      <a:ext cx="5389214" cy="186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F33" w14:textId="77777777" w:rsidR="00D524D6" w:rsidRPr="00913B1E" w:rsidRDefault="00D524D6" w:rsidP="00D524D6">
      <w:pPr>
        <w:rPr>
          <w:rFonts w:ascii="Arial" w:hAnsi="Arial" w:cs="Arial"/>
          <w:b/>
        </w:rPr>
      </w:pPr>
    </w:p>
    <w:p w14:paraId="4FA5CF34" w14:textId="77777777" w:rsidR="00D524D6" w:rsidRPr="00913B1E" w:rsidRDefault="00D524D6" w:rsidP="00D524D6">
      <w:pPr>
        <w:spacing w:before="200" w:line="240" w:lineRule="auto"/>
        <w:ind w:left="720"/>
        <w:contextualSpacing/>
        <w:rPr>
          <w:rFonts w:ascii="Arial" w:hAnsi="Arial" w:cs="Arial"/>
        </w:rPr>
      </w:pPr>
    </w:p>
    <w:p w14:paraId="4FA5CF35" w14:textId="77777777" w:rsidR="00D524D6" w:rsidRPr="00913B1E" w:rsidRDefault="00D524D6" w:rsidP="00F20FEF">
      <w:pPr>
        <w:spacing w:before="200" w:line="240" w:lineRule="auto"/>
        <w:ind w:left="720"/>
        <w:contextualSpacing/>
        <w:rPr>
          <w:rFonts w:ascii="Arial" w:hAnsi="Arial" w:cs="Arial"/>
        </w:rPr>
      </w:pPr>
    </w:p>
    <w:p w14:paraId="4FA5CF36" w14:textId="77777777" w:rsidR="00C33108" w:rsidRPr="005A19DC" w:rsidRDefault="00D524D6" w:rsidP="00656D2C">
      <w:pPr>
        <w:pStyle w:val="ListParagraph"/>
        <w:numPr>
          <w:ilvl w:val="0"/>
          <w:numId w:val="21"/>
        </w:numPr>
        <w:spacing w:before="200" w:line="240" w:lineRule="auto"/>
        <w:rPr>
          <w:rFonts w:ascii="Arial" w:hAnsi="Arial" w:cs="Arial"/>
        </w:rPr>
      </w:pPr>
      <w:r w:rsidRPr="005A19DC">
        <w:rPr>
          <w:rFonts w:ascii="Arial" w:hAnsi="Arial" w:cs="Arial"/>
        </w:rPr>
        <w:t xml:space="preserve">Select the </w:t>
      </w:r>
      <w:r w:rsidR="002529C9" w:rsidRPr="005A19DC">
        <w:rPr>
          <w:rFonts w:ascii="Arial" w:hAnsi="Arial" w:cs="Arial"/>
        </w:rPr>
        <w:t>“</w:t>
      </w:r>
      <w:r w:rsidRPr="005A19DC">
        <w:rPr>
          <w:rFonts w:ascii="Arial" w:hAnsi="Arial" w:cs="Arial"/>
        </w:rPr>
        <w:t>Comment</w:t>
      </w:r>
      <w:r w:rsidR="002529C9" w:rsidRPr="005A19DC">
        <w:rPr>
          <w:rFonts w:ascii="Arial" w:hAnsi="Arial" w:cs="Arial"/>
        </w:rPr>
        <w:t>”</w:t>
      </w:r>
      <w:r w:rsidRPr="005A19DC">
        <w:rPr>
          <w:rFonts w:ascii="Arial" w:hAnsi="Arial" w:cs="Arial"/>
        </w:rPr>
        <w:t xml:space="preserve"> menu option.</w:t>
      </w:r>
    </w:p>
    <w:p w14:paraId="4FA5CF37" w14:textId="77777777" w:rsidR="00C33108" w:rsidRPr="005A19DC" w:rsidRDefault="00C33108" w:rsidP="00C33108">
      <w:pPr>
        <w:pStyle w:val="ListParagraph"/>
        <w:numPr>
          <w:ilvl w:val="0"/>
          <w:numId w:val="21"/>
        </w:numPr>
        <w:spacing w:before="200" w:line="240" w:lineRule="auto"/>
        <w:rPr>
          <w:rFonts w:ascii="Arial" w:hAnsi="Arial" w:cs="Arial"/>
        </w:rPr>
      </w:pPr>
      <w:r w:rsidRPr="005A19DC">
        <w:rPr>
          <w:rFonts w:ascii="Arial" w:hAnsi="Arial" w:cs="Arial"/>
        </w:rPr>
        <w:t>Free text in the “Comment” box</w:t>
      </w:r>
    </w:p>
    <w:p w14:paraId="4FA5CF38" w14:textId="77777777" w:rsidR="00D524D6" w:rsidRPr="00913B1E" w:rsidRDefault="00D524D6" w:rsidP="00D524D6">
      <w:pPr>
        <w:spacing w:before="200" w:line="240" w:lineRule="auto"/>
        <w:contextualSpacing/>
        <w:rPr>
          <w:rFonts w:ascii="Arial" w:hAnsi="Arial" w:cs="Arial"/>
        </w:rPr>
      </w:pPr>
    </w:p>
    <w:p w14:paraId="4FA5CF39" w14:textId="77777777" w:rsidR="00D524D6" w:rsidRPr="00913B1E" w:rsidRDefault="00D524D6" w:rsidP="00D524D6">
      <w:pPr>
        <w:spacing w:before="200" w:line="240" w:lineRule="auto"/>
        <w:contextualSpacing/>
        <w:rPr>
          <w:rFonts w:ascii="Arial" w:eastAsia="Times New Roman" w:hAnsi="Arial" w:cs="Arial"/>
          <w:sz w:val="24"/>
          <w:szCs w:val="20"/>
          <w:lang w:val="en-US" w:bidi="en-US"/>
        </w:rPr>
      </w:pPr>
    </w:p>
    <w:p w14:paraId="4FA5CF3A" w14:textId="77777777" w:rsidR="00D524D6" w:rsidRPr="00913B1E" w:rsidRDefault="00D524D6" w:rsidP="00D524D6">
      <w:pPr>
        <w:spacing w:before="200" w:line="240" w:lineRule="auto"/>
        <w:ind w:left="360"/>
        <w:contextualSpacing/>
        <w:jc w:val="center"/>
        <w:rPr>
          <w:rFonts w:ascii="Arial" w:eastAsia="Times New Roman" w:hAnsi="Arial" w:cs="Arial"/>
          <w:sz w:val="24"/>
          <w:szCs w:val="20"/>
          <w:lang w:val="en-US" w:bidi="en-US"/>
        </w:rPr>
      </w:pPr>
      <w:r w:rsidRPr="00913B1E">
        <w:rPr>
          <w:rFonts w:ascii="Arial" w:hAnsi="Arial" w:cs="Arial"/>
          <w:noProof/>
          <w:lang w:eastAsia="en-GB"/>
        </w:rPr>
        <w:drawing>
          <wp:inline distT="0" distB="0" distL="0" distR="0" wp14:anchorId="4FA5CFB1" wp14:editId="4FA5CFB2">
            <wp:extent cx="4111630" cy="1496291"/>
            <wp:effectExtent l="0" t="0" r="3175" b="889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245" t="25337" r="26215" b="51212"/>
                    <a:stretch/>
                  </pic:blipFill>
                  <pic:spPr bwMode="auto">
                    <a:xfrm>
                      <a:off x="0" y="0"/>
                      <a:ext cx="4151045" cy="151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5CF3B" w14:textId="77777777" w:rsidR="00D524D6" w:rsidRPr="00913B1E" w:rsidRDefault="00D524D6" w:rsidP="00D524D6">
      <w:pPr>
        <w:spacing w:before="200" w:line="240" w:lineRule="auto"/>
        <w:ind w:left="360"/>
        <w:contextualSpacing/>
        <w:rPr>
          <w:rFonts w:ascii="Arial" w:eastAsia="Times New Roman" w:hAnsi="Arial" w:cs="Arial"/>
          <w:sz w:val="24"/>
          <w:szCs w:val="20"/>
          <w:lang w:val="en-US" w:bidi="en-US"/>
        </w:rPr>
      </w:pPr>
    </w:p>
    <w:p w14:paraId="4FA5CF3C" w14:textId="77777777" w:rsidR="00D524D6" w:rsidRPr="00913B1E" w:rsidRDefault="00D524D6" w:rsidP="00D524D6">
      <w:pPr>
        <w:spacing w:before="200" w:line="240" w:lineRule="auto"/>
        <w:ind w:left="360"/>
        <w:contextualSpacing/>
        <w:rPr>
          <w:rFonts w:ascii="Arial" w:eastAsia="Times New Roman" w:hAnsi="Arial" w:cs="Arial"/>
          <w:sz w:val="24"/>
          <w:szCs w:val="20"/>
          <w:lang w:val="en-US" w:bidi="en-US"/>
        </w:rPr>
      </w:pPr>
      <w:r w:rsidRPr="00913B1E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A5CFB3" wp14:editId="4FA5CFB4">
                <wp:simplePos x="0" y="0"/>
                <wp:positionH relativeFrom="column">
                  <wp:posOffset>810895</wp:posOffset>
                </wp:positionH>
                <wp:positionV relativeFrom="paragraph">
                  <wp:posOffset>2540</wp:posOffset>
                </wp:positionV>
                <wp:extent cx="1294130" cy="521970"/>
                <wp:effectExtent l="0" t="952500" r="572770" b="11430"/>
                <wp:wrapNone/>
                <wp:docPr id="2069" name="Rectangular Callout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521970"/>
                        </a:xfrm>
                        <a:prstGeom prst="wedgeRectCallout">
                          <a:avLst>
                            <a:gd name="adj1" fmla="val 92312"/>
                            <a:gd name="adj2" fmla="val -234560"/>
                          </a:avLst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5CFD1" w14:textId="77777777" w:rsidR="00EA3FAC" w:rsidRPr="003B0C10" w:rsidRDefault="00EA3FAC" w:rsidP="00D524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Enter comment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5CFB3" id="Rectangular Callout 2069" o:spid="_x0000_s1042" type="#_x0000_t61" style="position:absolute;left:0;text-align:left;margin-left:63.85pt;margin-top:.2pt;width:101.9pt;height:4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" adj="30739,-39865" fillcolor="white [3201]" strokecolor="#404040 [2429]" strokeweight="2pt">
                <v:textbox>
                  <w:txbxContent>
                    <w:p w14:paraId="4FA5CFD1" w14:textId="77777777" w:rsidR="00EA3FAC" w:rsidRPr="003B0C10" w:rsidRDefault="00EA3FAC" w:rsidP="00D524D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Enter comment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FA5CF3D" w14:textId="77777777" w:rsidR="00D524D6" w:rsidRPr="00913B1E" w:rsidRDefault="00D524D6" w:rsidP="00D524D6">
      <w:pPr>
        <w:spacing w:before="200" w:line="240" w:lineRule="auto"/>
        <w:ind w:left="360"/>
        <w:contextualSpacing/>
        <w:rPr>
          <w:rFonts w:ascii="Arial" w:eastAsia="Times New Roman" w:hAnsi="Arial" w:cs="Arial"/>
          <w:sz w:val="24"/>
          <w:szCs w:val="20"/>
          <w:lang w:val="en-US" w:bidi="en-US"/>
        </w:rPr>
      </w:pPr>
    </w:p>
    <w:p w14:paraId="4FA5CF3E" w14:textId="77777777" w:rsidR="00D524D6" w:rsidRPr="00913B1E" w:rsidRDefault="00D524D6" w:rsidP="00D524D6">
      <w:pPr>
        <w:spacing w:before="200" w:line="240" w:lineRule="auto"/>
        <w:ind w:left="360"/>
        <w:contextualSpacing/>
        <w:rPr>
          <w:rFonts w:ascii="Arial" w:eastAsia="Times New Roman" w:hAnsi="Arial" w:cs="Arial"/>
          <w:sz w:val="24"/>
          <w:szCs w:val="20"/>
          <w:lang w:val="en-US" w:bidi="en-US"/>
        </w:rPr>
      </w:pPr>
    </w:p>
    <w:p w14:paraId="4FA5CF3F" w14:textId="77777777" w:rsidR="00D524D6" w:rsidRPr="00913B1E" w:rsidRDefault="00D524D6" w:rsidP="00D524D6">
      <w:pPr>
        <w:spacing w:before="200" w:line="240" w:lineRule="auto"/>
        <w:ind w:left="360"/>
        <w:contextualSpacing/>
        <w:rPr>
          <w:rFonts w:ascii="Arial" w:eastAsia="Times New Roman" w:hAnsi="Arial" w:cs="Arial"/>
          <w:sz w:val="24"/>
          <w:szCs w:val="20"/>
          <w:lang w:val="en-US" w:bidi="en-US"/>
        </w:rPr>
      </w:pPr>
    </w:p>
    <w:p w14:paraId="4FA5CF40" w14:textId="77777777" w:rsidR="00C33108" w:rsidRPr="005A19DC" w:rsidRDefault="00C33108" w:rsidP="00C33108">
      <w:pPr>
        <w:pStyle w:val="ListParagraph"/>
        <w:numPr>
          <w:ilvl w:val="0"/>
          <w:numId w:val="21"/>
        </w:numPr>
        <w:spacing w:before="200" w:line="240" w:lineRule="auto"/>
        <w:rPr>
          <w:rFonts w:ascii="Arial" w:hAnsi="Arial" w:cs="Arial"/>
        </w:rPr>
      </w:pPr>
      <w:r w:rsidRPr="005A19DC">
        <w:rPr>
          <w:rFonts w:ascii="Arial" w:hAnsi="Arial" w:cs="Arial"/>
        </w:rPr>
        <w:t>Select “OK”</w:t>
      </w:r>
    </w:p>
    <w:p w14:paraId="4FA5CF41" w14:textId="77777777" w:rsidR="00D524D6" w:rsidRPr="005A19DC" w:rsidRDefault="00D524D6" w:rsidP="00C33108">
      <w:pPr>
        <w:pStyle w:val="ListParagraph"/>
        <w:numPr>
          <w:ilvl w:val="0"/>
          <w:numId w:val="21"/>
        </w:numPr>
        <w:spacing w:before="200" w:line="240" w:lineRule="auto"/>
        <w:rPr>
          <w:rFonts w:ascii="Arial" w:hAnsi="Arial" w:cs="Arial"/>
        </w:rPr>
      </w:pPr>
      <w:r w:rsidRPr="005A19DC">
        <w:rPr>
          <w:rFonts w:ascii="Arial" w:hAnsi="Arial" w:cs="Arial"/>
        </w:rPr>
        <w:t>The comment will appear on the patient’s notes</w:t>
      </w:r>
      <w:r w:rsidR="00C33108" w:rsidRPr="005A19DC">
        <w:rPr>
          <w:rFonts w:ascii="Arial" w:hAnsi="Arial" w:cs="Arial"/>
        </w:rPr>
        <w:t xml:space="preserve"> (see below)</w:t>
      </w:r>
    </w:p>
    <w:p w14:paraId="4FA5CF42" w14:textId="77777777" w:rsidR="00D524D6" w:rsidRDefault="00D524D6" w:rsidP="00D524D6">
      <w:pPr>
        <w:spacing w:before="200" w:line="240" w:lineRule="auto"/>
        <w:ind w:left="720"/>
        <w:contextualSpacing/>
        <w:rPr>
          <w:rFonts w:ascii="Arial" w:hAnsi="Arial" w:cs="Arial"/>
        </w:rPr>
      </w:pPr>
    </w:p>
    <w:p w14:paraId="4FA5CF43" w14:textId="77777777" w:rsidR="00D524D6" w:rsidRPr="00AA75A5" w:rsidRDefault="00D524D6" w:rsidP="00D524D6">
      <w:pPr>
        <w:spacing w:before="200" w:line="240" w:lineRule="auto"/>
        <w:ind w:left="720"/>
        <w:contextualSpacing/>
        <w:rPr>
          <w:rFonts w:ascii="Arial" w:hAnsi="Arial" w:cs="Arial"/>
        </w:rPr>
      </w:pPr>
    </w:p>
    <w:p w14:paraId="4FA5CF44" w14:textId="77777777" w:rsidR="005A19DC" w:rsidRPr="005A19DC" w:rsidRDefault="00D524D6" w:rsidP="002E265E">
      <w:pPr>
        <w:jc w:val="center"/>
      </w:pPr>
      <w:r>
        <w:rPr>
          <w:noProof/>
          <w:lang w:eastAsia="en-GB"/>
        </w:rPr>
        <w:drawing>
          <wp:inline distT="0" distB="0" distL="0" distR="0" wp14:anchorId="4FA5CFB5" wp14:editId="4FA5CFB6">
            <wp:extent cx="5390707" cy="429934"/>
            <wp:effectExtent l="19050" t="19050" r="19685" b="27305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238" t="78381" r="20884" b="17087"/>
                    <a:stretch/>
                  </pic:blipFill>
                  <pic:spPr bwMode="auto">
                    <a:xfrm>
                      <a:off x="0" y="0"/>
                      <a:ext cx="6115808" cy="4877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4" w:name="_Toc387306867"/>
    </w:p>
    <w:p w14:paraId="4FA5CF45" w14:textId="77777777" w:rsidR="00334000" w:rsidRPr="0044141C" w:rsidRDefault="00334000" w:rsidP="0044141C">
      <w:pPr>
        <w:pStyle w:val="Heading1"/>
        <w:rPr>
          <w:rFonts w:ascii="Arial" w:hAnsi="Arial" w:cs="Arial"/>
        </w:rPr>
      </w:pPr>
      <w:bookmarkStart w:id="25" w:name="_Toc415641484"/>
      <w:r w:rsidRPr="0044141C">
        <w:rPr>
          <w:rFonts w:ascii="Arial" w:hAnsi="Arial" w:cs="Arial"/>
        </w:rPr>
        <w:t>Other information</w:t>
      </w:r>
      <w:bookmarkEnd w:id="24"/>
      <w:bookmarkEnd w:id="25"/>
      <w:r w:rsidRPr="0044141C">
        <w:rPr>
          <w:rFonts w:ascii="Arial" w:hAnsi="Arial" w:cs="Arial"/>
        </w:rPr>
        <w:t xml:space="preserve"> </w:t>
      </w:r>
    </w:p>
    <w:p w14:paraId="4FA5CF46" w14:textId="77777777" w:rsidR="00334000" w:rsidRPr="00334000" w:rsidRDefault="00334000" w:rsidP="001C07A1">
      <w:pPr>
        <w:pStyle w:val="NoSpacing"/>
      </w:pPr>
    </w:p>
    <w:p w14:paraId="4FA5CF47" w14:textId="77777777" w:rsidR="001C07A1" w:rsidRPr="001C07A1" w:rsidRDefault="00334000" w:rsidP="001C07A1">
      <w:pPr>
        <w:pStyle w:val="NoSpacing"/>
        <w:rPr>
          <w:rStyle w:val="Hyperlink"/>
          <w:rFonts w:ascii="Arial" w:hAnsi="Arial" w:cs="Arial"/>
        </w:rPr>
      </w:pPr>
      <w:r w:rsidRPr="001C07A1">
        <w:rPr>
          <w:rFonts w:ascii="Arial" w:hAnsi="Arial" w:cs="Arial"/>
        </w:rPr>
        <w:t xml:space="preserve">For Technical system queries (Monday to Friday 8:30 - 5:30) – e.g. Screen errors messages, system errors – please email </w:t>
      </w:r>
      <w:hyperlink r:id="rId31" w:history="1">
        <w:r w:rsidRPr="001C07A1">
          <w:rPr>
            <w:rStyle w:val="Hyperlink"/>
            <w:rFonts w:ascii="Arial" w:hAnsi="Arial" w:cs="Arial"/>
          </w:rPr>
          <w:t>trust@blueteq.co.uk</w:t>
        </w:r>
      </w:hyperlink>
    </w:p>
    <w:p w14:paraId="4FA5CF48" w14:textId="77777777" w:rsidR="00334000" w:rsidRPr="001C07A1" w:rsidRDefault="00334000" w:rsidP="001C07A1">
      <w:pPr>
        <w:pStyle w:val="NoSpacing"/>
        <w:rPr>
          <w:rFonts w:ascii="Arial" w:hAnsi="Arial" w:cs="Arial"/>
          <w:color w:val="0000FF" w:themeColor="hyperlink"/>
          <w:u w:val="single"/>
        </w:rPr>
      </w:pPr>
      <w:r w:rsidRPr="001C07A1">
        <w:rPr>
          <w:rFonts w:ascii="Arial" w:hAnsi="Arial" w:cs="Arial"/>
        </w:rPr>
        <w:br/>
        <w:t xml:space="preserve">Queries may be raised at any time and an automated response will be sent to inform you that it is being dealt with. </w:t>
      </w:r>
      <w:proofErr w:type="spellStart"/>
      <w:r w:rsidRPr="001C07A1">
        <w:rPr>
          <w:rFonts w:ascii="Arial" w:hAnsi="Arial" w:cs="Arial"/>
        </w:rPr>
        <w:t>Blueteq</w:t>
      </w:r>
      <w:proofErr w:type="spellEnd"/>
      <w:r w:rsidRPr="001C07A1">
        <w:rPr>
          <w:rFonts w:ascii="Arial" w:hAnsi="Arial" w:cs="Arial"/>
        </w:rPr>
        <w:t xml:space="preserve"> will then email you back once the issue is resolved.</w:t>
      </w:r>
      <w:r w:rsidRPr="001C07A1">
        <w:rPr>
          <w:rFonts w:ascii="Arial" w:hAnsi="Arial" w:cs="Arial"/>
        </w:rPr>
        <w:br/>
        <w:t xml:space="preserve">If there is an error with the system you will see an “error” page. This will be automatically reported to </w:t>
      </w:r>
      <w:proofErr w:type="spellStart"/>
      <w:r w:rsidRPr="001C07A1">
        <w:rPr>
          <w:rFonts w:ascii="Arial" w:hAnsi="Arial" w:cs="Arial"/>
        </w:rPr>
        <w:t>Blueteq</w:t>
      </w:r>
      <w:proofErr w:type="spellEnd"/>
      <w:r w:rsidRPr="001C07A1">
        <w:rPr>
          <w:rFonts w:ascii="Arial" w:hAnsi="Arial" w:cs="Arial"/>
        </w:rPr>
        <w:t xml:space="preserve">. Please complete details about the error and enter your email address so that </w:t>
      </w:r>
      <w:proofErr w:type="spellStart"/>
      <w:r w:rsidRPr="001C07A1">
        <w:rPr>
          <w:rFonts w:ascii="Arial" w:hAnsi="Arial" w:cs="Arial"/>
        </w:rPr>
        <w:t>Blueteq</w:t>
      </w:r>
      <w:proofErr w:type="spellEnd"/>
      <w:r w:rsidRPr="001C07A1">
        <w:rPr>
          <w:rFonts w:ascii="Arial" w:hAnsi="Arial" w:cs="Arial"/>
        </w:rPr>
        <w:t xml:space="preserve"> can contact you once the issue is resolved.</w:t>
      </w:r>
    </w:p>
    <w:p w14:paraId="4FA5CF49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</w:p>
    <w:p w14:paraId="4FA5CF4A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 xml:space="preserve">Queries regarding forms, user logins, system setup (Monday to Friday 9.00am to 5pm) </w:t>
      </w:r>
      <w:r w:rsidRPr="001C07A1">
        <w:rPr>
          <w:rFonts w:ascii="Arial" w:hAnsi="Arial" w:cs="Arial"/>
        </w:rPr>
        <w:br/>
      </w:r>
      <w:bookmarkStart w:id="26" w:name="OLE_LINK1"/>
      <w:r w:rsidRPr="001C07A1">
        <w:rPr>
          <w:rFonts w:ascii="Arial" w:hAnsi="Arial" w:cs="Arial"/>
        </w:rPr>
        <w:t xml:space="preserve">Please </w:t>
      </w:r>
      <w:proofErr w:type="gramStart"/>
      <w:r w:rsidRPr="001C07A1">
        <w:rPr>
          <w:rFonts w:ascii="Arial" w:hAnsi="Arial" w:cs="Arial"/>
        </w:rPr>
        <w:t>contact :</w:t>
      </w:r>
      <w:bookmarkEnd w:id="26"/>
      <w:proofErr w:type="gramEnd"/>
      <w:r w:rsidRPr="001C07A1">
        <w:rPr>
          <w:rFonts w:ascii="Arial" w:hAnsi="Arial" w:cs="Arial"/>
        </w:rPr>
        <w:t xml:space="preserve"> </w:t>
      </w:r>
      <w:hyperlink r:id="rId32" w:history="1">
        <w:r w:rsidRPr="001C07A1">
          <w:rPr>
            <w:rStyle w:val="Hyperlink"/>
            <w:rFonts w:ascii="Arial" w:hAnsi="Arial" w:cs="Arial"/>
          </w:rPr>
          <w:t>arden.hicostdrugs@nhs.net</w:t>
        </w:r>
      </w:hyperlink>
    </w:p>
    <w:p w14:paraId="4FA5CF4B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</w:p>
    <w:p w14:paraId="4FA5CF4C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 xml:space="preserve">For Clinical queries (Monday to Friday 9.00am to 5pm) </w:t>
      </w:r>
    </w:p>
    <w:p w14:paraId="4FA5CF4D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 xml:space="preserve">Please contact: </w:t>
      </w:r>
      <w:hyperlink r:id="rId33" w:history="1">
        <w:r w:rsidRPr="001C07A1">
          <w:rPr>
            <w:rStyle w:val="Hyperlink"/>
            <w:rFonts w:ascii="Arial" w:hAnsi="Arial" w:cs="Arial"/>
          </w:rPr>
          <w:t>arden.hicostdrugs@nhs.net</w:t>
        </w:r>
      </w:hyperlink>
      <w:r w:rsidRPr="001C07A1">
        <w:rPr>
          <w:rFonts w:ascii="Arial" w:hAnsi="Arial" w:cs="Arial"/>
        </w:rPr>
        <w:t xml:space="preserve">  </w:t>
      </w:r>
    </w:p>
    <w:p w14:paraId="4FA5CF4E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proofErr w:type="gramStart"/>
      <w:r w:rsidRPr="001C07A1">
        <w:rPr>
          <w:rFonts w:ascii="Arial" w:hAnsi="Arial" w:cs="Arial"/>
        </w:rPr>
        <w:t>or</w:t>
      </w:r>
      <w:proofErr w:type="gramEnd"/>
      <w:r w:rsidRPr="001C07A1">
        <w:rPr>
          <w:rFonts w:ascii="Arial" w:hAnsi="Arial" w:cs="Arial"/>
        </w:rPr>
        <w:t xml:space="preserve">  </w:t>
      </w:r>
    </w:p>
    <w:p w14:paraId="4FA5CF4F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>01926 353700</w:t>
      </w:r>
    </w:p>
    <w:p w14:paraId="4FA5CF50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</w:p>
    <w:p w14:paraId="4FA5CF51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 xml:space="preserve">If internet connection is down, and information urgently needed from the </w:t>
      </w:r>
      <w:proofErr w:type="spellStart"/>
      <w:r w:rsidRPr="001C07A1">
        <w:rPr>
          <w:rFonts w:ascii="Arial" w:hAnsi="Arial" w:cs="Arial"/>
        </w:rPr>
        <w:t>Blueteq</w:t>
      </w:r>
      <w:proofErr w:type="spellEnd"/>
      <w:r w:rsidRPr="001C07A1">
        <w:rPr>
          <w:rFonts w:ascii="Arial" w:hAnsi="Arial" w:cs="Arial"/>
        </w:rPr>
        <w:t xml:space="preserve"> system.</w:t>
      </w:r>
    </w:p>
    <w:p w14:paraId="4FA5CF52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>(Monday to Friday 9.00am to 5pm)</w:t>
      </w:r>
    </w:p>
    <w:p w14:paraId="4FA5CF53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>Please contact: 01926 353700</w:t>
      </w:r>
    </w:p>
    <w:p w14:paraId="4FA5CF54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proofErr w:type="gramStart"/>
      <w:r w:rsidRPr="001C07A1">
        <w:rPr>
          <w:rFonts w:ascii="Arial" w:hAnsi="Arial" w:cs="Arial"/>
        </w:rPr>
        <w:t>or</w:t>
      </w:r>
      <w:proofErr w:type="gramEnd"/>
    </w:p>
    <w:p w14:paraId="4FA5CF55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  <w:r w:rsidRPr="001C07A1">
        <w:rPr>
          <w:rFonts w:ascii="Arial" w:hAnsi="Arial" w:cs="Arial"/>
        </w:rPr>
        <w:t xml:space="preserve">Email </w:t>
      </w:r>
      <w:hyperlink r:id="rId34" w:history="1">
        <w:r w:rsidRPr="001C07A1">
          <w:rPr>
            <w:rStyle w:val="Hyperlink"/>
            <w:rFonts w:ascii="Arial" w:hAnsi="Arial" w:cs="Arial"/>
          </w:rPr>
          <w:t>trust@blueteq.co.uk</w:t>
        </w:r>
      </w:hyperlink>
      <w:r w:rsidRPr="001C07A1">
        <w:rPr>
          <w:rFonts w:ascii="Arial" w:hAnsi="Arial" w:cs="Arial"/>
        </w:rPr>
        <w:t xml:space="preserve"> with details of your request</w:t>
      </w:r>
    </w:p>
    <w:p w14:paraId="4FA5CF56" w14:textId="77777777" w:rsidR="00334000" w:rsidRPr="001C07A1" w:rsidRDefault="00334000" w:rsidP="001C07A1">
      <w:pPr>
        <w:pStyle w:val="NoSpacing"/>
        <w:rPr>
          <w:rFonts w:ascii="Arial" w:hAnsi="Arial" w:cs="Arial"/>
        </w:rPr>
      </w:pPr>
    </w:p>
    <w:p w14:paraId="4FA5CF57" w14:textId="77777777" w:rsidR="00334000" w:rsidRPr="001C07A1" w:rsidRDefault="00334000" w:rsidP="00334000">
      <w:pPr>
        <w:rPr>
          <w:rFonts w:ascii="Arial" w:hAnsi="Arial" w:cs="Arial"/>
        </w:rPr>
      </w:pPr>
    </w:p>
    <w:p w14:paraId="4FA5CF58" w14:textId="77777777" w:rsidR="00334000" w:rsidRPr="001C07A1" w:rsidRDefault="00334000">
      <w:pPr>
        <w:rPr>
          <w:rFonts w:ascii="Arial" w:hAnsi="Arial" w:cs="Arial"/>
        </w:rPr>
      </w:pPr>
    </w:p>
    <w:p w14:paraId="4FA5CF59" w14:textId="77777777" w:rsidR="00334000" w:rsidRDefault="00334000">
      <w:pPr>
        <w:rPr>
          <w:rFonts w:ascii="Arial" w:hAnsi="Arial" w:cs="Arial"/>
        </w:rPr>
      </w:pPr>
    </w:p>
    <w:p w14:paraId="4FA5CF5A" w14:textId="77777777" w:rsidR="000527A4" w:rsidRDefault="000527A4">
      <w:pPr>
        <w:rPr>
          <w:rFonts w:ascii="Arial" w:hAnsi="Arial" w:cs="Arial"/>
        </w:rPr>
      </w:pPr>
    </w:p>
    <w:p w14:paraId="4FA5CF5B" w14:textId="77777777" w:rsidR="000527A4" w:rsidRDefault="000527A4">
      <w:pPr>
        <w:rPr>
          <w:rFonts w:ascii="Arial" w:hAnsi="Arial" w:cs="Arial"/>
        </w:rPr>
      </w:pPr>
    </w:p>
    <w:p w14:paraId="4FA5CF5C" w14:textId="77777777" w:rsidR="000527A4" w:rsidRDefault="000527A4">
      <w:pPr>
        <w:rPr>
          <w:rFonts w:ascii="Arial" w:hAnsi="Arial" w:cs="Arial"/>
        </w:rPr>
      </w:pPr>
    </w:p>
    <w:p w14:paraId="4FA5CF5D" w14:textId="77777777" w:rsidR="00807E29" w:rsidRDefault="00807E29">
      <w:pPr>
        <w:rPr>
          <w:rFonts w:ascii="Arial" w:hAnsi="Arial" w:cs="Arial"/>
        </w:rPr>
      </w:pPr>
    </w:p>
    <w:p w14:paraId="4FA5CF5E" w14:textId="77777777" w:rsidR="00807E29" w:rsidRDefault="00807E29">
      <w:pPr>
        <w:rPr>
          <w:rFonts w:ascii="Arial" w:hAnsi="Arial" w:cs="Arial"/>
        </w:rPr>
      </w:pPr>
    </w:p>
    <w:p w14:paraId="4FA5CF5F" w14:textId="77777777" w:rsidR="00807E29" w:rsidRDefault="00807E29">
      <w:pPr>
        <w:rPr>
          <w:rFonts w:ascii="Arial" w:hAnsi="Arial" w:cs="Arial"/>
        </w:rPr>
      </w:pPr>
    </w:p>
    <w:p w14:paraId="4FA5CF60" w14:textId="77777777" w:rsidR="00807E29" w:rsidRDefault="00807E29">
      <w:pPr>
        <w:rPr>
          <w:rFonts w:ascii="Arial" w:hAnsi="Arial" w:cs="Arial"/>
        </w:rPr>
      </w:pPr>
    </w:p>
    <w:p w14:paraId="4FA5CF61" w14:textId="0C115BC0" w:rsidR="004723D7" w:rsidRDefault="004723D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0E73E6F" w14:textId="5A9CF6BF" w:rsidR="004723D7" w:rsidRDefault="004723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Appendix I – REM03 </w:t>
      </w:r>
      <w:proofErr w:type="spellStart"/>
      <w:r>
        <w:rPr>
          <w:rFonts w:ascii="Arial" w:hAnsi="Arial" w:cs="Arial"/>
        </w:rPr>
        <w:t>Remdesivir</w:t>
      </w:r>
      <w:proofErr w:type="spellEnd"/>
      <w:r>
        <w:rPr>
          <w:rFonts w:ascii="Arial" w:hAnsi="Arial" w:cs="Arial"/>
        </w:rPr>
        <w:t xml:space="preserve"> BT from v1.2</w:t>
      </w:r>
      <w:bookmarkStart w:id="27" w:name="_GoBack"/>
      <w:bookmarkEnd w:id="27"/>
    </w:p>
    <w:tbl>
      <w:tblPr>
        <w:tblW w:w="11105" w:type="dxa"/>
        <w:jc w:val="center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09"/>
        <w:gridCol w:w="2421"/>
        <w:gridCol w:w="3116"/>
        <w:gridCol w:w="1959"/>
      </w:tblGrid>
      <w:tr w:rsidR="004723D7" w:rsidRPr="003D0C59" w14:paraId="4DD493D4" w14:textId="77777777" w:rsidTr="004723D7">
        <w:trPr>
          <w:tblCellSpacing w:w="0" w:type="dxa"/>
          <w:jc w:val="center"/>
        </w:trPr>
        <w:tc>
          <w:tcPr>
            <w:tcW w:w="0" w:type="auto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422984B3" w14:textId="77777777" w:rsidR="004723D7" w:rsidRPr="003D0C59" w:rsidRDefault="004723D7" w:rsidP="009E27B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D04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REM0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3</w:t>
            </w:r>
            <w:r w:rsidRPr="008D04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_ver1 – </w:t>
            </w:r>
            <w:r w:rsidRPr="00C360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Interim Clinical Commissioning Policy: </w:t>
            </w:r>
            <w:proofErr w:type="spellStart"/>
            <w:r w:rsidRPr="00C360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Remdesivir</w:t>
            </w:r>
            <w:proofErr w:type="spellEnd"/>
            <w:r w:rsidRPr="00C360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for patients hospitalised with COVID-19 (adults and children </w:t>
            </w:r>
            <w:r w:rsidRPr="005015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≥</w:t>
            </w:r>
            <w:r w:rsidRPr="00C360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12 years)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– reference </w:t>
            </w:r>
            <w:r w:rsidRPr="004D28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RPS2008</w:t>
            </w:r>
          </w:p>
        </w:tc>
      </w:tr>
      <w:tr w:rsidR="004723D7" w:rsidRPr="003D0C59" w14:paraId="7F00DAB2" w14:textId="77777777" w:rsidTr="004723D7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6F380CD2" w14:textId="77777777" w:rsidR="004723D7" w:rsidRPr="003D0C59" w:rsidRDefault="004723D7" w:rsidP="009E27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Patient NHS No: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0C834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  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3A1D4CBB" w14:textId="77777777" w:rsidR="004723D7" w:rsidRPr="003D0C59" w:rsidRDefault="004723D7" w:rsidP="009E27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Trust: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1115739C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  </w:t>
            </w:r>
          </w:p>
        </w:tc>
      </w:tr>
      <w:tr w:rsidR="004723D7" w:rsidRPr="003D0C59" w14:paraId="79852DBE" w14:textId="77777777" w:rsidTr="004723D7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5ED2D340" w14:textId="77777777" w:rsidR="004723D7" w:rsidRPr="003D0C59" w:rsidRDefault="004723D7" w:rsidP="009E27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Patient Hospital No: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FF305D" w14:textId="742E3A9A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</w:rPr>
              <w:object w:dxaOrig="225" w:dyaOrig="225" w14:anchorId="22EF4F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57pt;height:18pt" o:ole="">
                  <v:imagedata r:id="rId35" o:title=""/>
                </v:shape>
                <w:control r:id="rId36" w:name="Object 1" w:shapeid="_x0000_i1039"/>
              </w:objec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50EF5220" w14:textId="77777777" w:rsidR="004723D7" w:rsidRPr="003D0C59" w:rsidRDefault="004723D7" w:rsidP="009E27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Practice Code: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2E7683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  </w:t>
            </w:r>
          </w:p>
        </w:tc>
      </w:tr>
      <w:tr w:rsidR="004723D7" w:rsidRPr="003D0C59" w14:paraId="24B03955" w14:textId="77777777" w:rsidTr="004723D7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0538CE09" w14:textId="77777777" w:rsidR="004723D7" w:rsidRPr="003D0C59" w:rsidRDefault="004723D7" w:rsidP="009E27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Patient's Initials and </w:t>
            </w:r>
            <w:proofErr w:type="spellStart"/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DoB</w:t>
            </w:r>
            <w:proofErr w:type="spellEnd"/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44D40F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  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3E882468" w14:textId="77777777" w:rsidR="004723D7" w:rsidRPr="003D0C59" w:rsidRDefault="004723D7" w:rsidP="009E27B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GP Postcode: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07E9856C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  </w:t>
            </w:r>
          </w:p>
        </w:tc>
      </w:tr>
      <w:tr w:rsidR="004723D7" w:rsidRPr="003D0C59" w14:paraId="5461ED5D" w14:textId="77777777" w:rsidTr="004723D7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943518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Choose Consultant: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bottom w:val="single" w:sz="6" w:space="0" w:color="000000"/>
            </w:tcBorders>
            <w:vAlign w:val="center"/>
            <w:hideMark/>
          </w:tcPr>
          <w:p w14:paraId="2BC58A93" w14:textId="079A284A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r w:rsidRPr="003D0C59">
              <w:rPr>
                <w:rFonts w:ascii="Arial" w:eastAsia="Times New Roman" w:hAnsi="Arial" w:cs="Arial"/>
                <w:sz w:val="20"/>
                <w:szCs w:val="20"/>
              </w:rPr>
              <w:object w:dxaOrig="225" w:dyaOrig="225" w14:anchorId="51C8A461">
                <v:shape id="_x0000_i1038" type="#_x0000_t75" style="width:103pt;height:18pt" o:ole="">
                  <v:imagedata r:id="rId37" o:title=""/>
                </v:shape>
                <w:control r:id="rId38" w:name="Object 2" w:shapeid="_x0000_i1038"/>
              </w:objec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  </w:t>
            </w:r>
          </w:p>
        </w:tc>
      </w:tr>
      <w:tr w:rsidR="004723D7" w:rsidRPr="003D0C59" w14:paraId="53FA2CB9" w14:textId="77777777" w:rsidTr="004723D7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BD8F5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Consultant Name: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1F167B" w14:textId="7F0164A1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r w:rsidRPr="003D0C59">
              <w:rPr>
                <w:rFonts w:ascii="Arial" w:eastAsia="Times New Roman" w:hAnsi="Arial" w:cs="Arial"/>
                <w:sz w:val="20"/>
                <w:szCs w:val="20"/>
              </w:rPr>
              <w:object w:dxaOrig="225" w:dyaOrig="225" w14:anchorId="19570BC3">
                <v:shape id="_x0000_i1037" type="#_x0000_t75" style="width:57pt;height:18pt" o:ole="">
                  <v:imagedata r:id="rId35" o:title=""/>
                </v:shape>
                <w:control r:id="rId39" w:name="Object 3" w:shapeid="_x0000_i1037"/>
              </w:objec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3D0C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*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E409A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Other Contact Details: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14:paraId="3AF13E92" w14:textId="42994F81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  <w:r w:rsidRPr="003D0C59">
              <w:rPr>
                <w:rFonts w:ascii="Arial" w:eastAsia="Times New Roman" w:hAnsi="Arial" w:cs="Arial"/>
                <w:sz w:val="20"/>
                <w:szCs w:val="20"/>
              </w:rPr>
              <w:object w:dxaOrig="225" w:dyaOrig="225" w14:anchorId="3B6AE83E">
                <v:shape id="_x0000_i1040" type="#_x0000_t75" style="width:57pt;height:18pt" o:ole="">
                  <v:imagedata r:id="rId35" o:title=""/>
                </v:shape>
                <w:control r:id="rId40" w:name="Object 4" w:shapeid="_x0000_i1040"/>
              </w:objec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3D0C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*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4723D7" w:rsidRPr="003D0C59" w14:paraId="741955F1" w14:textId="77777777" w:rsidTr="004723D7">
        <w:trPr>
          <w:tblCellSpacing w:w="0" w:type="dxa"/>
          <w:jc w:val="center"/>
        </w:trPr>
        <w:tc>
          <w:tcPr>
            <w:tcW w:w="0" w:type="auto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3F928C33" w14:textId="06A8BA8D" w:rsidR="004723D7" w:rsidRPr="003D0C59" w:rsidRDefault="004723D7" w:rsidP="009E27B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Notification Email Address: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3D0C59">
              <w:rPr>
                <w:rFonts w:ascii="Arial" w:eastAsia="Times New Roman" w:hAnsi="Arial" w:cs="Arial"/>
                <w:sz w:val="20"/>
                <w:szCs w:val="20"/>
              </w:rPr>
              <w:object w:dxaOrig="225" w:dyaOrig="225" w14:anchorId="0F5C7967">
                <v:shape id="_x0000_i1035" type="#_x0000_t75" style="width:57pt;height:18pt" o:ole="">
                  <v:imagedata r:id="rId35" o:title=""/>
                </v:shape>
                <w:control r:id="rId41" w:name="Object 5" w:shapeid="_x0000_i1035"/>
              </w:objec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(@NHS.net account ONLY) </w:t>
            </w:r>
          </w:p>
        </w:tc>
      </w:tr>
      <w:tr w:rsidR="004723D7" w:rsidRPr="003D0C59" w14:paraId="14D08AC1" w14:textId="77777777" w:rsidTr="004723D7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0B030174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0D5B7F35" w14:textId="77777777" w:rsidR="004723D7" w:rsidRPr="003D0C59" w:rsidRDefault="004723D7" w:rsidP="009E27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0A2BD359" w14:textId="77777777" w:rsidR="004723D7" w:rsidRPr="003D0C59" w:rsidRDefault="004723D7" w:rsidP="009E27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4E57AE8F" w14:textId="77777777" w:rsidR="004723D7" w:rsidRPr="003D0C59" w:rsidRDefault="004723D7" w:rsidP="009E27B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</w:p>
        </w:tc>
      </w:tr>
      <w:tr w:rsidR="004723D7" w:rsidRPr="003D0C59" w14:paraId="6BB1018F" w14:textId="77777777" w:rsidTr="004723D7">
        <w:trPr>
          <w:tblCellSpacing w:w="0" w:type="dxa"/>
          <w:jc w:val="center"/>
        </w:trPr>
        <w:tc>
          <w:tcPr>
            <w:tcW w:w="0" w:type="auto"/>
            <w:gridSpan w:val="4"/>
            <w:tcBorders>
              <w:bottom w:val="single" w:sz="6" w:space="0" w:color="000000"/>
            </w:tcBorders>
            <w:vAlign w:val="center"/>
            <w:hideMark/>
          </w:tcPr>
          <w:p w14:paraId="1F67C9AF" w14:textId="051D634F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 Treatment Start Date: </w:t>
            </w: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3D0C59">
              <w:rPr>
                <w:rFonts w:ascii="Arial" w:eastAsia="Times New Roman" w:hAnsi="Arial" w:cs="Arial"/>
                <w:sz w:val="18"/>
                <w:szCs w:val="18"/>
              </w:rPr>
              <w:object w:dxaOrig="225" w:dyaOrig="225" w14:anchorId="69AA26F4">
                <v:shape id="_x0000_i1034" type="#_x0000_t75" style="width:64pt;height:18pt" o:ole="">
                  <v:imagedata r:id="rId42" o:title=""/>
                </v:shape>
                <w:control r:id="rId43" w:name="Object 6" w:shapeid="_x0000_i1034"/>
              </w:object>
            </w:r>
            <w:r w:rsidRPr="003D0C59">
              <w:rPr>
                <w:rFonts w:ascii="Arial" w:eastAsia="Times New Roman" w:hAnsi="Arial" w:cs="Arial"/>
                <w:sz w:val="18"/>
                <w:szCs w:val="18"/>
              </w:rPr>
              <w:object w:dxaOrig="225" w:dyaOrig="225" w14:anchorId="3FA543DE">
                <v:shape id="_x0000_i1033" type="#_x0000_t75" style="width:1in;height:18pt" o:ole="">
                  <v:imagedata r:id="rId44" o:title=""/>
                </v:shape>
                <w:control r:id="rId45" w:name="HTMLHidden1" w:shapeid="_x0000_i1033"/>
              </w:object>
            </w:r>
            <w:r w:rsidRPr="003D0C59">
              <w:rPr>
                <w:rFonts w:ascii="Arial" w:eastAsia="Times New Roman" w:hAnsi="Arial" w:cs="Arial"/>
                <w:vanish/>
                <w:color w:val="FF0000"/>
                <w:sz w:val="18"/>
                <w:szCs w:val="18"/>
                <w:lang w:eastAsia="en-GB"/>
              </w:rPr>
              <w:t>Please enter a valid date</w:t>
            </w:r>
            <w:r w:rsidRPr="003D0C59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</w:t>
            </w:r>
          </w:p>
        </w:tc>
      </w:tr>
      <w:tr w:rsidR="004723D7" w:rsidRPr="003D0C59" w14:paraId="0A18D187" w14:textId="77777777" w:rsidTr="004723D7">
        <w:trPr>
          <w:tblCellSpacing w:w="0" w:type="dxa"/>
          <w:jc w:val="center"/>
        </w:trPr>
        <w:tc>
          <w:tcPr>
            <w:tcW w:w="0" w:type="auto"/>
            <w:gridSpan w:val="4"/>
            <w:vAlign w:val="center"/>
            <w:hideMark/>
          </w:tcPr>
          <w:p w14:paraId="0095B3A1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  </w:t>
            </w:r>
          </w:p>
        </w:tc>
      </w:tr>
      <w:tr w:rsidR="004723D7" w:rsidRPr="003D0C59" w14:paraId="3E132155" w14:textId="77777777" w:rsidTr="004723D7">
        <w:trPr>
          <w:tblCellSpacing w:w="0" w:type="dxa"/>
          <w:jc w:val="center"/>
        </w:trPr>
        <w:tc>
          <w:tcPr>
            <w:tcW w:w="0" w:type="auto"/>
            <w:gridSpan w:val="4"/>
            <w:tcBorders>
              <w:bottom w:val="single" w:sz="6" w:space="0" w:color="000000"/>
            </w:tcBorders>
            <w:vAlign w:val="center"/>
          </w:tcPr>
          <w:p w14:paraId="7FECE4D1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4723D7" w:rsidRPr="003D0C59" w14:paraId="49F00B3A" w14:textId="77777777" w:rsidTr="004723D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90" w:type="dxa"/>
            <w:left w:w="90" w:type="dxa"/>
            <w:bottom w:w="90" w:type="dxa"/>
            <w:right w:w="9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4343ADE6" w14:textId="77777777" w:rsidR="004723D7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Please indicate whether patient meets the following criteria:</w:t>
            </w:r>
          </w:p>
          <w:p w14:paraId="16733137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5C33CA98" w14:textId="77777777" w:rsidR="004723D7" w:rsidRPr="003D0C59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3D0C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Please tick</w:t>
            </w:r>
          </w:p>
        </w:tc>
      </w:tr>
      <w:tr w:rsidR="004723D7" w:rsidRPr="003D0C59" w14:paraId="315630D3" w14:textId="77777777" w:rsidTr="004723D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90" w:type="dxa"/>
            <w:left w:w="90" w:type="dxa"/>
            <w:bottom w:w="90" w:type="dxa"/>
            <w:right w:w="9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</w:tcPr>
          <w:p w14:paraId="18EB7A07" w14:textId="77777777" w:rsidR="004723D7" w:rsidRDefault="004723D7" w:rsidP="004723D7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 confirm that the patient is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an adult, or 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 years old or above and at least 40kg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and is hospitalised with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suspected or laboratory confirmed 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SARS-CoV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-2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infection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with pneumonia requiring supplemental oxygen.  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1CB51CBC" w14:textId="77777777" w:rsidR="004723D7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6B1C28FE" w14:textId="77777777" w:rsidR="004723D7" w:rsidRPr="00EE3101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1"/>
              <w:gridCol w:w="661"/>
            </w:tblGrid>
            <w:tr w:rsidR="004723D7" w:rsidRPr="003D0C59" w14:paraId="5960558C" w14:textId="77777777" w:rsidTr="009E27B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25D8A2A" w14:textId="77777777" w:rsidR="004723D7" w:rsidRPr="003D0C59" w:rsidRDefault="004723D7" w:rsidP="009E27B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0DDB3681" wp14:editId="2DC6A72A">
                        <wp:extent cx="254635" cy="23050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3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Yes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98A4AB1" w14:textId="2C3A4EBA" w:rsidR="004723D7" w:rsidRPr="003D0C59" w:rsidRDefault="004723D7" w:rsidP="009E27B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</w:rPr>
                    <w:object w:dxaOrig="225" w:dyaOrig="225" w14:anchorId="05EA0024">
                      <v:shape id="_x0000_i1050" type="#_x0000_t75" style="width:16.5pt;height:14pt" o:ole="">
                        <v:imagedata r:id="rId47" o:title=""/>
                      </v:shape>
                      <w:control r:id="rId48" w:name="HTMLOption91" w:shapeid="_x0000_i1050"/>
                    </w:object>
                  </w: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No</w:t>
                  </w:r>
                </w:p>
              </w:tc>
            </w:tr>
          </w:tbl>
          <w:p w14:paraId="5FBEAF41" w14:textId="77777777" w:rsidR="004723D7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23D7" w:rsidRPr="003D0C59" w14:paraId="08335DF1" w14:textId="77777777" w:rsidTr="004723D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90" w:type="dxa"/>
            <w:left w:w="90" w:type="dxa"/>
            <w:bottom w:w="90" w:type="dxa"/>
            <w:right w:w="90" w:type="dxa"/>
          </w:tblCellMar>
        </w:tblPrEx>
        <w:trPr>
          <w:trHeight w:val="515"/>
          <w:tblCellSpacing w:w="0" w:type="dxa"/>
          <w:jc w:val="center"/>
        </w:trPr>
        <w:tc>
          <w:tcPr>
            <w:tcW w:w="0" w:type="auto"/>
            <w:gridSpan w:val="3"/>
            <w:vAlign w:val="center"/>
          </w:tcPr>
          <w:p w14:paraId="529BCAD2" w14:textId="77777777" w:rsidR="004723D7" w:rsidRPr="007D3006" w:rsidRDefault="004723D7" w:rsidP="004723D7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 confirm </w:t>
            </w:r>
            <w:r w:rsidRPr="007D3006">
              <w:rPr>
                <w:rFonts w:ascii="Arial" w:eastAsia="Times New Roman" w:hAnsi="Arial" w:cs="Arial"/>
                <w:b/>
                <w:sz w:val="20"/>
                <w:szCs w:val="20"/>
                <w:lang w:eastAsia="en-GB"/>
              </w:rPr>
              <w:t>all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the following apply:</w:t>
            </w:r>
          </w:p>
          <w:p w14:paraId="3DC0AEA9" w14:textId="77777777" w:rsidR="004723D7" w:rsidRDefault="004723D7" w:rsidP="009E27BA">
            <w:pPr>
              <w:pStyle w:val="ListParagraph"/>
              <w:spacing w:after="0" w:line="240" w:lineRule="auto"/>
              <w:ind w:left="233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23F9511A" w14:textId="77777777" w:rsidR="004723D7" w:rsidRPr="00033AFC" w:rsidRDefault="004723D7" w:rsidP="004723D7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033A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The patient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’</w:t>
            </w:r>
            <w:r w:rsidRPr="00033A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eGFR</w:t>
            </w:r>
            <w:proofErr w:type="spellEnd"/>
            <w:r w:rsidRPr="00033A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is above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  <w:r w:rsidRPr="00033A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0ml/min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and they are not receiving renal replacement therapy (note caution is needed in patients with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eGFR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below 50ml/min</w:t>
            </w:r>
            <w:r w:rsidRPr="00033AF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</w:p>
          <w:p w14:paraId="2EA925C4" w14:textId="77777777" w:rsidR="004723D7" w:rsidRDefault="004723D7" w:rsidP="004723D7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52B0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The patient’s ALT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is </w:t>
            </w:r>
            <w:r w:rsidRPr="00152B0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below 5 times upper limit of normal </w:t>
            </w:r>
          </w:p>
          <w:p w14:paraId="2A1AA972" w14:textId="77777777" w:rsidR="004723D7" w:rsidRPr="00152B05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1"/>
              <w:gridCol w:w="661"/>
            </w:tblGrid>
            <w:tr w:rsidR="004723D7" w:rsidRPr="003D0C59" w14:paraId="0E39A432" w14:textId="77777777" w:rsidTr="009E27B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BE33AB3" w14:textId="77777777" w:rsidR="004723D7" w:rsidRPr="003D0C59" w:rsidRDefault="004723D7" w:rsidP="009E27B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3907C7DB" wp14:editId="7A8AEEFA">
                        <wp:extent cx="254635" cy="23050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3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Yes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74FDF63" w14:textId="221AD51D" w:rsidR="004723D7" w:rsidRPr="003D0C59" w:rsidRDefault="004723D7" w:rsidP="009E27B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</w:rPr>
                    <w:object w:dxaOrig="225" w:dyaOrig="225" w14:anchorId="7D142284">
                      <v:shape id="_x0000_i1049" type="#_x0000_t75" style="width:16.5pt;height:14pt" o:ole="">
                        <v:imagedata r:id="rId47" o:title=""/>
                      </v:shape>
                      <w:control r:id="rId49" w:name="HTMLOption9112" w:shapeid="_x0000_i1049"/>
                    </w:object>
                  </w: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No</w:t>
                  </w:r>
                </w:p>
              </w:tc>
            </w:tr>
          </w:tbl>
          <w:p w14:paraId="545CD3BA" w14:textId="77777777" w:rsidR="004723D7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</w:pPr>
          </w:p>
        </w:tc>
      </w:tr>
      <w:tr w:rsidR="004723D7" w:rsidRPr="003D0C59" w14:paraId="3CAE82C3" w14:textId="77777777" w:rsidTr="004723D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top w:w="90" w:type="dxa"/>
            <w:left w:w="90" w:type="dxa"/>
            <w:bottom w:w="90" w:type="dxa"/>
            <w:right w:w="9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</w:tcPr>
          <w:p w14:paraId="35A79216" w14:textId="77777777" w:rsidR="004723D7" w:rsidRDefault="004723D7" w:rsidP="004723D7">
            <w:pPr>
              <w:pStyle w:val="ListParagraph"/>
              <w:numPr>
                <w:ilvl w:val="0"/>
                <w:numId w:val="52"/>
              </w:numPr>
              <w:spacing w:after="16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559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 confirm that the patient will receive </w:t>
            </w:r>
            <w:proofErr w:type="spellStart"/>
            <w:r w:rsidRPr="00B559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remdesivir</w:t>
            </w:r>
            <w:proofErr w:type="spellEnd"/>
            <w:r w:rsidRPr="00B5593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according to the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interim clinical commissioning policy*</w:t>
            </w:r>
          </w:p>
          <w:p w14:paraId="789C1DEC" w14:textId="77777777" w:rsidR="004723D7" w:rsidRPr="00F007E7" w:rsidRDefault="004723D7" w:rsidP="009E27BA">
            <w:pPr>
              <w:spacing w:after="16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*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As part of the policy sites are encouraged to submit </w:t>
            </w:r>
            <w:r w:rsidRPr="007D300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data </w:t>
            </w:r>
            <w:r w:rsidRPr="00BE68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through the ISARIC 4C Clinical Characterisation Protocol (CCP) case report forms (CRFs), as coordinated by the COVID-19 Clinical Information Network (CO-CIN)</w:t>
            </w:r>
          </w:p>
        </w:tc>
        <w:tc>
          <w:tcPr>
            <w:tcW w:w="0" w:type="auto"/>
            <w:vAlign w:val="center"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1"/>
              <w:gridCol w:w="661"/>
            </w:tblGrid>
            <w:tr w:rsidR="004723D7" w:rsidRPr="003D0C59" w14:paraId="0AEB922C" w14:textId="77777777" w:rsidTr="009E27B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34CEF6" w14:textId="77777777" w:rsidR="004723D7" w:rsidRPr="003D0C59" w:rsidRDefault="004723D7" w:rsidP="009E27B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3EFEE588" wp14:editId="53B85DDC">
                        <wp:extent cx="254635" cy="230505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3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Yes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CF48052" w14:textId="44308049" w:rsidR="004723D7" w:rsidRPr="003D0C59" w:rsidRDefault="004723D7" w:rsidP="009E27B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</w:rPr>
                    <w:object w:dxaOrig="225" w:dyaOrig="225" w14:anchorId="087D2010">
                      <v:shape id="_x0000_i1048" type="#_x0000_t75" style="width:16.5pt;height:14pt" o:ole="">
                        <v:imagedata r:id="rId47" o:title=""/>
                      </v:shape>
                      <w:control r:id="rId50" w:name="HTMLOption92" w:shapeid="_x0000_i1048"/>
                    </w:object>
                  </w:r>
                  <w:r w:rsidRPr="003D0C59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No</w:t>
                  </w:r>
                </w:p>
              </w:tc>
            </w:tr>
          </w:tbl>
          <w:p w14:paraId="0A53674C" w14:textId="77777777" w:rsidR="004723D7" w:rsidRDefault="004723D7" w:rsidP="009E27BA">
            <w:pPr>
              <w:spacing w:after="0" w:line="240" w:lineRule="auto"/>
              <w:rPr>
                <w:rFonts w:ascii="Arial" w:eastAsia="Times New Roman" w:hAnsi="Arial" w:cs="Arial"/>
                <w:noProof/>
                <w:sz w:val="20"/>
                <w:szCs w:val="20"/>
                <w:lang w:eastAsia="en-GB"/>
              </w:rPr>
            </w:pPr>
          </w:p>
        </w:tc>
      </w:tr>
    </w:tbl>
    <w:p w14:paraId="4FA5CF63" w14:textId="77777777" w:rsidR="000527A4" w:rsidRDefault="000527A4">
      <w:pPr>
        <w:rPr>
          <w:rFonts w:ascii="Arial" w:hAnsi="Arial" w:cs="Arial"/>
        </w:rPr>
      </w:pPr>
    </w:p>
    <w:p w14:paraId="4FA5CF64" w14:textId="77777777" w:rsidR="00334000" w:rsidRDefault="00334000"/>
    <w:sectPr w:rsidR="00334000" w:rsidSect="00054400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A5CFB9" w14:textId="77777777" w:rsidR="00EA3FAC" w:rsidRDefault="00EA3FAC" w:rsidP="00F20FEF">
      <w:pPr>
        <w:spacing w:after="0" w:line="240" w:lineRule="auto"/>
      </w:pPr>
      <w:r>
        <w:separator/>
      </w:r>
    </w:p>
  </w:endnote>
  <w:endnote w:type="continuationSeparator" w:id="0">
    <w:p w14:paraId="4FA5CFBA" w14:textId="77777777" w:rsidR="00EA3FAC" w:rsidRDefault="00EA3FAC" w:rsidP="00F2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00782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A5CFBC" w14:textId="77777777" w:rsidR="00EA3FAC" w:rsidRDefault="00EA3F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23D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5CFBD" w14:textId="77777777" w:rsidR="00EA3FAC" w:rsidRDefault="00EA3F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A5CFB7" w14:textId="77777777" w:rsidR="00EA3FAC" w:rsidRDefault="00EA3FAC" w:rsidP="00F20FEF">
      <w:pPr>
        <w:spacing w:after="0" w:line="240" w:lineRule="auto"/>
      </w:pPr>
      <w:r>
        <w:separator/>
      </w:r>
    </w:p>
  </w:footnote>
  <w:footnote w:type="continuationSeparator" w:id="0">
    <w:p w14:paraId="4FA5CFB8" w14:textId="77777777" w:rsidR="00EA3FAC" w:rsidRDefault="00EA3FAC" w:rsidP="00F20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E087B"/>
    <w:multiLevelType w:val="hybridMultilevel"/>
    <w:tmpl w:val="00D65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D0BF1"/>
    <w:multiLevelType w:val="hybridMultilevel"/>
    <w:tmpl w:val="AD809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309CC"/>
    <w:multiLevelType w:val="hybridMultilevel"/>
    <w:tmpl w:val="808ACD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4454F6"/>
    <w:multiLevelType w:val="hybridMultilevel"/>
    <w:tmpl w:val="2EEEBC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3C11"/>
    <w:multiLevelType w:val="hybridMultilevel"/>
    <w:tmpl w:val="20ACEA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1729D3"/>
    <w:multiLevelType w:val="hybridMultilevel"/>
    <w:tmpl w:val="76FC2B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6F2D83"/>
    <w:multiLevelType w:val="hybridMultilevel"/>
    <w:tmpl w:val="669CE4F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F4F0C"/>
    <w:multiLevelType w:val="hybridMultilevel"/>
    <w:tmpl w:val="A13CF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36E2C"/>
    <w:multiLevelType w:val="hybridMultilevel"/>
    <w:tmpl w:val="B76EA31A"/>
    <w:lvl w:ilvl="0" w:tplc="C7164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9AE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8A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84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FA8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27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E3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03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6CE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9C1C49"/>
    <w:multiLevelType w:val="hybridMultilevel"/>
    <w:tmpl w:val="8E9A3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E6FFD"/>
    <w:multiLevelType w:val="hybridMultilevel"/>
    <w:tmpl w:val="10E22B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477723"/>
    <w:multiLevelType w:val="hybridMultilevel"/>
    <w:tmpl w:val="7DF6B722"/>
    <w:lvl w:ilvl="0" w:tplc="97A2C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F7ACE"/>
    <w:multiLevelType w:val="hybridMultilevel"/>
    <w:tmpl w:val="00447AB8"/>
    <w:lvl w:ilvl="0" w:tplc="FBB4D9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97B85"/>
    <w:multiLevelType w:val="hybridMultilevel"/>
    <w:tmpl w:val="E0468D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0D67C9"/>
    <w:multiLevelType w:val="hybridMultilevel"/>
    <w:tmpl w:val="D2709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640FC"/>
    <w:multiLevelType w:val="hybridMultilevel"/>
    <w:tmpl w:val="A328B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CF5F26"/>
    <w:multiLevelType w:val="hybridMultilevel"/>
    <w:tmpl w:val="F1BAF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26653"/>
    <w:multiLevelType w:val="hybridMultilevel"/>
    <w:tmpl w:val="75D62FF6"/>
    <w:lvl w:ilvl="0" w:tplc="67E05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8C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42D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E1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589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A5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441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A0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8C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AAB2213"/>
    <w:multiLevelType w:val="hybridMultilevel"/>
    <w:tmpl w:val="BEEE6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46C87"/>
    <w:multiLevelType w:val="hybridMultilevel"/>
    <w:tmpl w:val="981C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E30DB"/>
    <w:multiLevelType w:val="hybridMultilevel"/>
    <w:tmpl w:val="7576C3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666798"/>
    <w:multiLevelType w:val="hybridMultilevel"/>
    <w:tmpl w:val="1E2620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5426970"/>
    <w:multiLevelType w:val="hybridMultilevel"/>
    <w:tmpl w:val="9C9EFF3A"/>
    <w:lvl w:ilvl="0" w:tplc="080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23" w15:restartNumberingAfterBreak="0">
    <w:nsid w:val="368E1F56"/>
    <w:multiLevelType w:val="hybridMultilevel"/>
    <w:tmpl w:val="A8682D3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F16107"/>
    <w:multiLevelType w:val="hybridMultilevel"/>
    <w:tmpl w:val="49360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B96357"/>
    <w:multiLevelType w:val="hybridMultilevel"/>
    <w:tmpl w:val="AAB0B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6C0F9A"/>
    <w:multiLevelType w:val="hybridMultilevel"/>
    <w:tmpl w:val="65726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D5C85"/>
    <w:multiLevelType w:val="hybridMultilevel"/>
    <w:tmpl w:val="4BC2C7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3EF5F61"/>
    <w:multiLevelType w:val="hybridMultilevel"/>
    <w:tmpl w:val="743ED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5228A0"/>
    <w:multiLevelType w:val="hybridMultilevel"/>
    <w:tmpl w:val="15781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ED7F74"/>
    <w:multiLevelType w:val="hybridMultilevel"/>
    <w:tmpl w:val="4C8CEB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B411D9"/>
    <w:multiLevelType w:val="hybridMultilevel"/>
    <w:tmpl w:val="E92E0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553074"/>
    <w:multiLevelType w:val="hybridMultilevel"/>
    <w:tmpl w:val="42005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A12CFD"/>
    <w:multiLevelType w:val="hybridMultilevel"/>
    <w:tmpl w:val="427040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306339"/>
    <w:multiLevelType w:val="hybridMultilevel"/>
    <w:tmpl w:val="057E2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E94AF2"/>
    <w:multiLevelType w:val="hybridMultilevel"/>
    <w:tmpl w:val="1BE0DAEE"/>
    <w:lvl w:ilvl="0" w:tplc="B20271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362B4E"/>
    <w:multiLevelType w:val="hybridMultilevel"/>
    <w:tmpl w:val="F5649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26EE9"/>
    <w:multiLevelType w:val="hybridMultilevel"/>
    <w:tmpl w:val="72165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10911"/>
    <w:multiLevelType w:val="hybridMultilevel"/>
    <w:tmpl w:val="FDCE7D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A962DE"/>
    <w:multiLevelType w:val="hybridMultilevel"/>
    <w:tmpl w:val="0F28B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76092"/>
    <w:multiLevelType w:val="hybridMultilevel"/>
    <w:tmpl w:val="22CEA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904390"/>
    <w:multiLevelType w:val="hybridMultilevel"/>
    <w:tmpl w:val="6CBCE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87397F"/>
    <w:multiLevelType w:val="hybridMultilevel"/>
    <w:tmpl w:val="91921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7D5076"/>
    <w:multiLevelType w:val="hybridMultilevel"/>
    <w:tmpl w:val="FAF66F9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059587F"/>
    <w:multiLevelType w:val="hybridMultilevel"/>
    <w:tmpl w:val="BE2893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21E369F"/>
    <w:multiLevelType w:val="hybridMultilevel"/>
    <w:tmpl w:val="1F566D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2DE0BF0"/>
    <w:multiLevelType w:val="hybridMultilevel"/>
    <w:tmpl w:val="48C0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C5107F"/>
    <w:multiLevelType w:val="hybridMultilevel"/>
    <w:tmpl w:val="318E929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8" w15:restartNumberingAfterBreak="0">
    <w:nsid w:val="74C33561"/>
    <w:multiLevelType w:val="hybridMultilevel"/>
    <w:tmpl w:val="9D843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C142E5"/>
    <w:multiLevelType w:val="hybridMultilevel"/>
    <w:tmpl w:val="ABC653E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E141F13"/>
    <w:multiLevelType w:val="hybridMultilevel"/>
    <w:tmpl w:val="5B10F4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E56527"/>
    <w:multiLevelType w:val="hybridMultilevel"/>
    <w:tmpl w:val="ACF49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78701A"/>
    <w:multiLevelType w:val="hybridMultilevel"/>
    <w:tmpl w:val="D7AA43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3"/>
  </w:num>
  <w:num w:numId="4">
    <w:abstractNumId w:val="38"/>
  </w:num>
  <w:num w:numId="5">
    <w:abstractNumId w:val="17"/>
  </w:num>
  <w:num w:numId="6">
    <w:abstractNumId w:val="8"/>
  </w:num>
  <w:num w:numId="7">
    <w:abstractNumId w:val="39"/>
  </w:num>
  <w:num w:numId="8">
    <w:abstractNumId w:val="19"/>
  </w:num>
  <w:num w:numId="9">
    <w:abstractNumId w:val="16"/>
  </w:num>
  <w:num w:numId="10">
    <w:abstractNumId w:val="22"/>
  </w:num>
  <w:num w:numId="11">
    <w:abstractNumId w:val="51"/>
  </w:num>
  <w:num w:numId="12">
    <w:abstractNumId w:val="45"/>
  </w:num>
  <w:num w:numId="13">
    <w:abstractNumId w:val="44"/>
  </w:num>
  <w:num w:numId="14">
    <w:abstractNumId w:val="37"/>
  </w:num>
  <w:num w:numId="15">
    <w:abstractNumId w:val="10"/>
  </w:num>
  <w:num w:numId="16">
    <w:abstractNumId w:val="7"/>
  </w:num>
  <w:num w:numId="17">
    <w:abstractNumId w:val="21"/>
  </w:num>
  <w:num w:numId="18">
    <w:abstractNumId w:val="3"/>
  </w:num>
  <w:num w:numId="19">
    <w:abstractNumId w:val="0"/>
  </w:num>
  <w:num w:numId="20">
    <w:abstractNumId w:val="36"/>
  </w:num>
  <w:num w:numId="21">
    <w:abstractNumId w:val="46"/>
  </w:num>
  <w:num w:numId="22">
    <w:abstractNumId w:val="2"/>
  </w:num>
  <w:num w:numId="23">
    <w:abstractNumId w:val="18"/>
  </w:num>
  <w:num w:numId="24">
    <w:abstractNumId w:val="49"/>
  </w:num>
  <w:num w:numId="25">
    <w:abstractNumId w:val="40"/>
  </w:num>
  <w:num w:numId="26">
    <w:abstractNumId w:val="33"/>
  </w:num>
  <w:num w:numId="27">
    <w:abstractNumId w:val="15"/>
  </w:num>
  <w:num w:numId="28">
    <w:abstractNumId w:val="43"/>
  </w:num>
  <w:num w:numId="29">
    <w:abstractNumId w:val="30"/>
  </w:num>
  <w:num w:numId="30">
    <w:abstractNumId w:val="23"/>
  </w:num>
  <w:num w:numId="31">
    <w:abstractNumId w:val="41"/>
  </w:num>
  <w:num w:numId="32">
    <w:abstractNumId w:val="52"/>
  </w:num>
  <w:num w:numId="33">
    <w:abstractNumId w:val="47"/>
  </w:num>
  <w:num w:numId="34">
    <w:abstractNumId w:val="34"/>
  </w:num>
  <w:num w:numId="35">
    <w:abstractNumId w:val="48"/>
  </w:num>
  <w:num w:numId="36">
    <w:abstractNumId w:val="42"/>
  </w:num>
  <w:num w:numId="37">
    <w:abstractNumId w:val="26"/>
  </w:num>
  <w:num w:numId="38">
    <w:abstractNumId w:val="1"/>
  </w:num>
  <w:num w:numId="39">
    <w:abstractNumId w:val="5"/>
  </w:num>
  <w:num w:numId="40">
    <w:abstractNumId w:val="31"/>
  </w:num>
  <w:num w:numId="41">
    <w:abstractNumId w:val="27"/>
  </w:num>
  <w:num w:numId="42">
    <w:abstractNumId w:val="14"/>
  </w:num>
  <w:num w:numId="43">
    <w:abstractNumId w:val="9"/>
  </w:num>
  <w:num w:numId="44">
    <w:abstractNumId w:val="4"/>
  </w:num>
  <w:num w:numId="45">
    <w:abstractNumId w:val="29"/>
  </w:num>
  <w:num w:numId="46">
    <w:abstractNumId w:val="11"/>
  </w:num>
  <w:num w:numId="47">
    <w:abstractNumId w:val="24"/>
  </w:num>
  <w:num w:numId="48">
    <w:abstractNumId w:val="25"/>
  </w:num>
  <w:num w:numId="49">
    <w:abstractNumId w:val="28"/>
  </w:num>
  <w:num w:numId="50">
    <w:abstractNumId w:val="50"/>
  </w:num>
  <w:num w:numId="51">
    <w:abstractNumId w:val="32"/>
  </w:num>
  <w:num w:numId="52">
    <w:abstractNumId w:val="35"/>
  </w:num>
  <w:num w:numId="53">
    <w:abstractNumId w:val="1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EBA"/>
    <w:rsid w:val="00006BD4"/>
    <w:rsid w:val="0002295B"/>
    <w:rsid w:val="00024FD6"/>
    <w:rsid w:val="0003001D"/>
    <w:rsid w:val="0005015B"/>
    <w:rsid w:val="000527A4"/>
    <w:rsid w:val="00054400"/>
    <w:rsid w:val="00060BA3"/>
    <w:rsid w:val="000855FC"/>
    <w:rsid w:val="000C1136"/>
    <w:rsid w:val="000D6C88"/>
    <w:rsid w:val="000E6D92"/>
    <w:rsid w:val="001102B6"/>
    <w:rsid w:val="00114A82"/>
    <w:rsid w:val="00137C6A"/>
    <w:rsid w:val="001421D1"/>
    <w:rsid w:val="00142D31"/>
    <w:rsid w:val="00153504"/>
    <w:rsid w:val="0015728D"/>
    <w:rsid w:val="00162DE5"/>
    <w:rsid w:val="001C07A1"/>
    <w:rsid w:val="002140C3"/>
    <w:rsid w:val="002529C9"/>
    <w:rsid w:val="00252B39"/>
    <w:rsid w:val="00264331"/>
    <w:rsid w:val="00274F30"/>
    <w:rsid w:val="00274FA0"/>
    <w:rsid w:val="0027742B"/>
    <w:rsid w:val="00277749"/>
    <w:rsid w:val="00286BC8"/>
    <w:rsid w:val="002A4D8D"/>
    <w:rsid w:val="002A527E"/>
    <w:rsid w:val="002B521B"/>
    <w:rsid w:val="002E265E"/>
    <w:rsid w:val="002F0B97"/>
    <w:rsid w:val="0031039D"/>
    <w:rsid w:val="0031561C"/>
    <w:rsid w:val="003230F3"/>
    <w:rsid w:val="00334000"/>
    <w:rsid w:val="003535AF"/>
    <w:rsid w:val="0038353B"/>
    <w:rsid w:val="00392EBA"/>
    <w:rsid w:val="003C2737"/>
    <w:rsid w:val="003C6250"/>
    <w:rsid w:val="003F006B"/>
    <w:rsid w:val="0044141C"/>
    <w:rsid w:val="0045716E"/>
    <w:rsid w:val="004633F8"/>
    <w:rsid w:val="004723D7"/>
    <w:rsid w:val="00482A1D"/>
    <w:rsid w:val="00491C02"/>
    <w:rsid w:val="00494820"/>
    <w:rsid w:val="00496D54"/>
    <w:rsid w:val="004A0A8D"/>
    <w:rsid w:val="004A5CED"/>
    <w:rsid w:val="004A7E75"/>
    <w:rsid w:val="004D51B9"/>
    <w:rsid w:val="004F001B"/>
    <w:rsid w:val="004F1BCF"/>
    <w:rsid w:val="005022A5"/>
    <w:rsid w:val="00514E40"/>
    <w:rsid w:val="00541C2C"/>
    <w:rsid w:val="005669AD"/>
    <w:rsid w:val="005A19DC"/>
    <w:rsid w:val="005C58A6"/>
    <w:rsid w:val="005E5A23"/>
    <w:rsid w:val="00656D2C"/>
    <w:rsid w:val="0066372D"/>
    <w:rsid w:val="00680BE1"/>
    <w:rsid w:val="006C54DD"/>
    <w:rsid w:val="006F056D"/>
    <w:rsid w:val="00700419"/>
    <w:rsid w:val="00704CC4"/>
    <w:rsid w:val="00740B51"/>
    <w:rsid w:val="0074284C"/>
    <w:rsid w:val="007526ED"/>
    <w:rsid w:val="00753BF6"/>
    <w:rsid w:val="00796B27"/>
    <w:rsid w:val="007974A0"/>
    <w:rsid w:val="007A4642"/>
    <w:rsid w:val="007A56AC"/>
    <w:rsid w:val="007C797E"/>
    <w:rsid w:val="007E0DA1"/>
    <w:rsid w:val="007E22E7"/>
    <w:rsid w:val="00800E53"/>
    <w:rsid w:val="00807E29"/>
    <w:rsid w:val="00807E62"/>
    <w:rsid w:val="00855822"/>
    <w:rsid w:val="008846B0"/>
    <w:rsid w:val="00886C3D"/>
    <w:rsid w:val="008C2591"/>
    <w:rsid w:val="0091050E"/>
    <w:rsid w:val="009128CE"/>
    <w:rsid w:val="00913672"/>
    <w:rsid w:val="0093053E"/>
    <w:rsid w:val="0095409C"/>
    <w:rsid w:val="00963BC4"/>
    <w:rsid w:val="00970713"/>
    <w:rsid w:val="00983C0F"/>
    <w:rsid w:val="00992590"/>
    <w:rsid w:val="009C57C3"/>
    <w:rsid w:val="009C6463"/>
    <w:rsid w:val="009E3D5E"/>
    <w:rsid w:val="00A1793A"/>
    <w:rsid w:val="00A33987"/>
    <w:rsid w:val="00A43A42"/>
    <w:rsid w:val="00A63D88"/>
    <w:rsid w:val="00A965D8"/>
    <w:rsid w:val="00AB0F06"/>
    <w:rsid w:val="00AB10B1"/>
    <w:rsid w:val="00AD456C"/>
    <w:rsid w:val="00AE744E"/>
    <w:rsid w:val="00B00778"/>
    <w:rsid w:val="00B154BA"/>
    <w:rsid w:val="00B31D36"/>
    <w:rsid w:val="00B41382"/>
    <w:rsid w:val="00B91905"/>
    <w:rsid w:val="00B91F58"/>
    <w:rsid w:val="00BB1FA3"/>
    <w:rsid w:val="00BD0042"/>
    <w:rsid w:val="00BF2B08"/>
    <w:rsid w:val="00C13677"/>
    <w:rsid w:val="00C14720"/>
    <w:rsid w:val="00C31683"/>
    <w:rsid w:val="00C33108"/>
    <w:rsid w:val="00C5716E"/>
    <w:rsid w:val="00C80A9A"/>
    <w:rsid w:val="00CA5127"/>
    <w:rsid w:val="00D43298"/>
    <w:rsid w:val="00D524D6"/>
    <w:rsid w:val="00D773CF"/>
    <w:rsid w:val="00DF2C02"/>
    <w:rsid w:val="00DF7458"/>
    <w:rsid w:val="00E17E7E"/>
    <w:rsid w:val="00E427E2"/>
    <w:rsid w:val="00E54E94"/>
    <w:rsid w:val="00E7632E"/>
    <w:rsid w:val="00E82FD3"/>
    <w:rsid w:val="00E83048"/>
    <w:rsid w:val="00EA3FAC"/>
    <w:rsid w:val="00EA7085"/>
    <w:rsid w:val="00EC1F67"/>
    <w:rsid w:val="00EC3489"/>
    <w:rsid w:val="00EF01CC"/>
    <w:rsid w:val="00F031F5"/>
    <w:rsid w:val="00F1226E"/>
    <w:rsid w:val="00F1679C"/>
    <w:rsid w:val="00F20FEF"/>
    <w:rsid w:val="00F40BE6"/>
    <w:rsid w:val="00F54652"/>
    <w:rsid w:val="00F752D9"/>
    <w:rsid w:val="00F75BB1"/>
    <w:rsid w:val="00F94AC3"/>
    <w:rsid w:val="00FA13C0"/>
    <w:rsid w:val="00FA166A"/>
    <w:rsid w:val="00FA1CFA"/>
    <w:rsid w:val="00FA7062"/>
    <w:rsid w:val="00FA7152"/>
    <w:rsid w:val="00FD32B8"/>
    <w:rsid w:val="00FE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A5CDEA"/>
  <w15:docId w15:val="{FF0C0666-5BE5-4133-924A-C920E858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822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58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47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2B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58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558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582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558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8558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713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0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147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166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BF2B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F2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FE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0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FEF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E82F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82F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2FD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8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3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9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7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6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6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59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2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97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control" Target="activeX/activeX3.xml"/><Relationship Id="rId21" Type="http://schemas.openxmlformats.org/officeDocument/2006/relationships/image" Target="media/image8.png"/><Relationship Id="rId34" Type="http://schemas.openxmlformats.org/officeDocument/2006/relationships/hyperlink" Target="file://xswhc.nhs.uk/groups/WGH/MedicinesManagement/Interface/High%20cost%20drugs/Blueteq/SWFT/Docs%20and%20processes/trust@blueteq.co.uk" TargetMode="External"/><Relationship Id="rId42" Type="http://schemas.openxmlformats.org/officeDocument/2006/relationships/image" Target="media/image20.wmf"/><Relationship Id="rId47" Type="http://schemas.openxmlformats.org/officeDocument/2006/relationships/image" Target="media/image23.wmf"/><Relationship Id="rId50" Type="http://schemas.openxmlformats.org/officeDocument/2006/relationships/control" Target="activeX/activeX10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mailto:arden.hicostdrugs@nhs.net" TargetMode="External"/><Relationship Id="rId37" Type="http://schemas.openxmlformats.org/officeDocument/2006/relationships/image" Target="media/image19.wmf"/><Relationship Id="rId40" Type="http://schemas.openxmlformats.org/officeDocument/2006/relationships/control" Target="activeX/activeX4.xml"/><Relationship Id="rId45" Type="http://schemas.openxmlformats.org/officeDocument/2006/relationships/control" Target="activeX/activeX7.xm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file://xswhc.nhs.uk/groups/WGH/MedicinesManagement/Interface/High%20cost%20drugs/Blueteq/SWFT/Docs%20and%20processes/trust@blueteq.co.uk" TargetMode="External"/><Relationship Id="rId44" Type="http://schemas.openxmlformats.org/officeDocument/2006/relationships/image" Target="media/image21.w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blueteq-secure.co.uk/trust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8.wmf"/><Relationship Id="rId43" Type="http://schemas.openxmlformats.org/officeDocument/2006/relationships/control" Target="activeX/activeX6.xml"/><Relationship Id="rId48" Type="http://schemas.openxmlformats.org/officeDocument/2006/relationships/control" Target="activeX/activeX8.xm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england.nhs.uk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mailto:arden.hicostdrugs@nhs.net" TargetMode="External"/><Relationship Id="rId38" Type="http://schemas.openxmlformats.org/officeDocument/2006/relationships/control" Target="activeX/activeX2.xml"/><Relationship Id="rId46" Type="http://schemas.openxmlformats.org/officeDocument/2006/relationships/image" Target="media/image22.wmf"/><Relationship Id="rId20" Type="http://schemas.openxmlformats.org/officeDocument/2006/relationships/image" Target="media/image7.png"/><Relationship Id="rId41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control" Target="activeX/activeX1.xml"/><Relationship Id="rId49" Type="http://schemas.openxmlformats.org/officeDocument/2006/relationships/control" Target="activeX/activeX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ccaf3ac-2de9-44d4-aa31-54302fceb5f7">K57F673QWXRZ-2957-40</_dlc_DocId>
    <_dlc_DocIdUrl xmlns="cccaf3ac-2de9-44d4-aa31-54302fceb5f7">
      <Url>https://nhsengland.sharepoint.com/TeamCentre/Operations/SpecialisedCommissioning/TWA/QIPP/_layouts/15/DocIdRedir.aspx?ID=K57F673QWXRZ-2957-40</Url>
      <Description>K57F673QWXRZ-2957-40</Description>
    </_dlc_DocIdUrl>
    <SharedWithUsers xmlns="51367701-27c8-403e-a234-85855c5cd73e">
      <UserInfo>
        <DisplayName>Paul McManus</DisplayName>
        <AccountId>823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5D8EC5E14D54E83B50CADBA1A6AF4" ma:contentTypeVersion="3" ma:contentTypeDescription="Create a new document." ma:contentTypeScope="" ma:versionID="40d64937df5ccad92d82fa3ac735482d">
  <xsd:schema xmlns:xsd="http://www.w3.org/2001/XMLSchema" xmlns:xs="http://www.w3.org/2001/XMLSchema" xmlns:p="http://schemas.microsoft.com/office/2006/metadata/properties" xmlns:ns2="cccaf3ac-2de9-44d4-aa31-54302fceb5f7" xmlns:ns3="51367701-27c8-403e-a234-85855c5cd73e" xmlns:ns4="316271a4-8b4b-4f5b-8b7d-200fc6b163f5" targetNamespace="http://schemas.microsoft.com/office/2006/metadata/properties" ma:root="true" ma:fieldsID="fb007171db3d92c53ed5de8aa4166348" ns2:_="" ns3:_="" ns4:_="">
    <xsd:import namespace="cccaf3ac-2de9-44d4-aa31-54302fceb5f7"/>
    <xsd:import namespace="51367701-27c8-403e-a234-85855c5cd73e"/>
    <xsd:import namespace="316271a4-8b4b-4f5b-8b7d-200fc6b163f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ingHintHash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67701-27c8-403e-a234-85855c5cd73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271a4-8b4b-4f5b-8b7d-200fc6b163f5" elementFormDefault="qualified">
    <xsd:import namespace="http://schemas.microsoft.com/office/2006/documentManagement/types"/>
    <xsd:import namespace="http://schemas.microsoft.com/office/infopath/2007/PartnerControls"/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E582-7C04-46C1-B7A8-97DBD45621F4}">
  <ds:schemaRefs>
    <ds:schemaRef ds:uri="http://purl.org/dc/terms/"/>
    <ds:schemaRef ds:uri="http://purl.org/dc/dcmitype/"/>
    <ds:schemaRef ds:uri="51367701-27c8-403e-a234-85855c5cd73e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16271a4-8b4b-4f5b-8b7d-200fc6b163f5"/>
    <ds:schemaRef ds:uri="cccaf3ac-2de9-44d4-aa31-54302fceb5f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1C54509-C567-4BA2-A688-99009D574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af3ac-2de9-44d4-aa31-54302fceb5f7"/>
    <ds:schemaRef ds:uri="51367701-27c8-403e-a234-85855c5cd73e"/>
    <ds:schemaRef ds:uri="316271a4-8b4b-4f5b-8b7d-200fc6b16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32C6D0-96C1-4FA8-A558-1F887CC0AC3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3242227-7AB0-4119-A68C-6ABF50EABA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969B366-25DC-42F0-B00E-1BE632100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AE075D38</Template>
  <TotalTime>5</TotalTime>
  <Pages>18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ArdenGEM User Guide - Clinicians Guide</vt:lpstr>
    </vt:vector>
  </TitlesOfParts>
  <Company>Coventry &amp; Warwickshire Partnerhip Trust</Company>
  <LinksUpToDate>false</LinksUpToDate>
  <CharactersWithSpaces>10150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ArdenGEM User Guide - Clinicians Guide</dc:title>
  <dc:creator>Yarnold Smith Elizabeth (0AA) Arden CSU</dc:creator>
  <cp:lastModifiedBy>Larissa Claybourn</cp:lastModifiedBy>
  <cp:revision>3</cp:revision>
  <cp:lastPrinted>2015-04-27T14:10:00Z</cp:lastPrinted>
  <dcterms:created xsi:type="dcterms:W3CDTF">2020-06-17T20:44:00Z</dcterms:created>
  <dcterms:modified xsi:type="dcterms:W3CDTF">2020-07-17T15:43:00Z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0x010100E805D8EC5E14D54E83B50CADBA1A6AF4</vt:lpwstr>
  </property>
  <property fmtid="{D5CDD505-2E9C-101B-9397-08002B2CF9AE}" pid="3" name="_dlc_DocIdItemGuid">
    <vt:lpwstr>1a61ef13-8555-48db-b8a1-1fc522566f94</vt:lpwstr>
  </property>
</Properties>
</file>